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5E990" w14:textId="34482CBD" w:rsidR="006C49C2" w:rsidRPr="00FC7B75" w:rsidRDefault="006C49C2" w:rsidP="00D11D73">
      <w:pPr>
        <w:pStyle w:val="Heading1"/>
        <w:pBdr>
          <w:bottom w:val="single" w:sz="4" w:space="1" w:color="auto"/>
        </w:pBdr>
        <w:jc w:val="center"/>
        <w:rPr>
          <w:rFonts w:asciiTheme="minorHAnsi" w:eastAsia="Times New Roman" w:hAnsiTheme="minorHAnsi" w:cstheme="minorHAnsi"/>
          <w:b/>
          <w:bCs/>
          <w:color w:val="auto"/>
          <w:lang w:eastAsia="en-CA"/>
        </w:rPr>
      </w:pPr>
      <w:r w:rsidRPr="00FC7B75">
        <w:rPr>
          <w:rFonts w:asciiTheme="minorHAnsi" w:eastAsia="Times New Roman" w:hAnsiTheme="minorHAnsi" w:cstheme="minorHAnsi"/>
          <w:b/>
          <w:bCs/>
          <w:color w:val="auto"/>
          <w:lang w:eastAsia="en-CA"/>
        </w:rPr>
        <w:t>Technology Project Proposal Form</w:t>
      </w:r>
    </w:p>
    <w:p w14:paraId="06D0169E" w14:textId="473FAE3E" w:rsidR="006C49C2" w:rsidRPr="00FC7B75" w:rsidRDefault="006C49C2" w:rsidP="003812A9">
      <w:pPr>
        <w:shd w:val="clear" w:color="auto" w:fill="DBE5F1" w:themeFill="accent1" w:themeFillTint="33"/>
        <w:spacing w:before="100" w:beforeAutospacing="1" w:after="100" w:afterAutospacing="1" w:line="300" w:lineRule="atLeast"/>
        <w:rPr>
          <w:rFonts w:eastAsia="Times New Roman" w:cstheme="minorHAnsi"/>
          <w:sz w:val="20"/>
          <w:szCs w:val="20"/>
          <w:lang w:eastAsia="en-CA"/>
        </w:rPr>
      </w:pPr>
      <w:r w:rsidRPr="00FC7B75">
        <w:rPr>
          <w:rFonts w:eastAsia="Times New Roman" w:cstheme="minorHAnsi"/>
          <w:b/>
          <w:bCs/>
          <w:sz w:val="20"/>
          <w:szCs w:val="20"/>
          <w:lang w:eastAsia="en-CA"/>
        </w:rPr>
        <w:t>Submission Instructions:</w:t>
      </w:r>
    </w:p>
    <w:p w14:paraId="780060F8" w14:textId="28676C76" w:rsidR="006C49C2" w:rsidRPr="00FC7B75" w:rsidRDefault="006C49C2" w:rsidP="003812A9">
      <w:pPr>
        <w:shd w:val="clear" w:color="auto" w:fill="DBE5F1" w:themeFill="accent1" w:themeFillTint="33"/>
        <w:spacing w:before="100" w:beforeAutospacing="1" w:after="100" w:afterAutospacing="1" w:line="300" w:lineRule="atLeast"/>
        <w:rPr>
          <w:rFonts w:eastAsia="Times New Roman" w:cstheme="minorHAnsi"/>
          <w:sz w:val="20"/>
          <w:szCs w:val="20"/>
          <w:lang w:eastAsia="en-CA"/>
        </w:rPr>
      </w:pPr>
      <w:r w:rsidRPr="00FC7B75">
        <w:rPr>
          <w:rFonts w:eastAsia="Times New Roman" w:cstheme="minorHAnsi"/>
          <w:sz w:val="20"/>
          <w:szCs w:val="20"/>
          <w:lang w:eastAsia="en-CA"/>
        </w:rPr>
        <w:t xml:space="preserve">Complete all sections of this form and submit to </w:t>
      </w:r>
      <w:hyperlink r:id="rId7" w:history="1">
        <w:r w:rsidR="00C40314" w:rsidRPr="00FC7B75">
          <w:rPr>
            <w:rStyle w:val="Hyperlink"/>
            <w:rFonts w:eastAsia="Times New Roman" w:cstheme="minorHAnsi"/>
            <w:sz w:val="20"/>
            <w:szCs w:val="20"/>
            <w:lang w:eastAsia="en-CA"/>
          </w:rPr>
          <w:t>tech1@grainscanada.gc.ca</w:t>
        </w:r>
      </w:hyperlink>
      <w:r w:rsidR="00C40314" w:rsidRPr="00FC7B75">
        <w:rPr>
          <w:rFonts w:eastAsia="Times New Roman" w:cstheme="minorHAnsi"/>
          <w:sz w:val="20"/>
          <w:szCs w:val="20"/>
          <w:lang w:eastAsia="en-CA"/>
        </w:rPr>
        <w:t>.</w:t>
      </w:r>
      <w:r w:rsidRPr="00FC7B75">
        <w:rPr>
          <w:rFonts w:eastAsia="Times New Roman" w:cstheme="minorHAnsi"/>
          <w:sz w:val="20"/>
          <w:szCs w:val="20"/>
          <w:lang w:eastAsia="en-CA"/>
        </w:rPr>
        <w:t xml:space="preserve"> </w:t>
      </w:r>
    </w:p>
    <w:p w14:paraId="4195056D" w14:textId="77777777" w:rsidR="006C49C2" w:rsidRPr="001C1F59" w:rsidRDefault="006C49C2" w:rsidP="003812A9">
      <w:pPr>
        <w:shd w:val="clear" w:color="auto" w:fill="DBE5F1" w:themeFill="accent1" w:themeFillTint="33"/>
        <w:spacing w:before="100" w:beforeAutospacing="1" w:after="100" w:afterAutospacing="1" w:line="300" w:lineRule="atLeast"/>
        <w:rPr>
          <w:rFonts w:eastAsia="Times New Roman" w:cstheme="minorHAnsi"/>
          <w:sz w:val="20"/>
          <w:szCs w:val="20"/>
          <w:lang w:eastAsia="en-CA"/>
        </w:rPr>
      </w:pPr>
      <w:r w:rsidRPr="001C1F59">
        <w:rPr>
          <w:rFonts w:eastAsia="Times New Roman" w:cstheme="minorHAnsi"/>
          <w:b/>
          <w:bCs/>
          <w:sz w:val="20"/>
          <w:szCs w:val="20"/>
          <w:lang w:eastAsia="en-CA"/>
        </w:rPr>
        <w:t>Note:</w:t>
      </w:r>
      <w:r w:rsidRPr="001C1F59">
        <w:rPr>
          <w:rFonts w:eastAsia="Times New Roman" w:cstheme="minorHAnsi"/>
          <w:sz w:val="20"/>
          <w:szCs w:val="20"/>
          <w:lang w:eastAsia="en-CA"/>
        </w:rPr>
        <w:t xml:space="preserve"> This form is for the initial proposal stage of the technology evaluation process.</w:t>
      </w:r>
    </w:p>
    <w:p w14:paraId="074C9B66" w14:textId="272EEF53" w:rsidR="006C49C2" w:rsidRPr="001C1F59" w:rsidRDefault="006C49C2" w:rsidP="00F6491D">
      <w:pPr>
        <w:pStyle w:val="Heading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</w:pP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 xml:space="preserve">1. Organization </w:t>
      </w:r>
      <w:r w:rsidR="001F5A6D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i</w:t>
      </w: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nformation</w:t>
      </w:r>
    </w:p>
    <w:p w14:paraId="6FE3A608" w14:textId="66D9081D" w:rsidR="00F6491D" w:rsidRPr="001C1F59" w:rsidRDefault="00F6491D" w:rsidP="00F6491D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FC7B75" w:rsidRPr="001C1F59" w14:paraId="1AD90E3E" w14:textId="77777777" w:rsidTr="00FC7B75">
        <w:tc>
          <w:tcPr>
            <w:tcW w:w="5035" w:type="dxa"/>
            <w:shd w:val="clear" w:color="auto" w:fill="B8CCE4" w:themeFill="accent1" w:themeFillTint="66"/>
          </w:tcPr>
          <w:p w14:paraId="44EFDB1E" w14:textId="406BB8F9" w:rsidR="00FC7B75" w:rsidRPr="001C1F59" w:rsidRDefault="00FC7B75" w:rsidP="00FC7B75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Organization name</w:t>
            </w:r>
          </w:p>
        </w:tc>
        <w:tc>
          <w:tcPr>
            <w:tcW w:w="5035" w:type="dxa"/>
            <w:shd w:val="clear" w:color="auto" w:fill="FFFFFF" w:themeFill="background1"/>
          </w:tcPr>
          <w:p w14:paraId="40B5D5D4" w14:textId="77777777" w:rsidR="00FC7B75" w:rsidRPr="00BE3A9E" w:rsidRDefault="00FC7B75" w:rsidP="00BE3A9E"/>
        </w:tc>
      </w:tr>
      <w:tr w:rsidR="00CD3D5E" w:rsidRPr="001C1F59" w14:paraId="483F4C4E" w14:textId="77777777" w:rsidTr="00FC7B75">
        <w:tc>
          <w:tcPr>
            <w:tcW w:w="5035" w:type="dxa"/>
            <w:shd w:val="clear" w:color="auto" w:fill="B8CCE4" w:themeFill="accent1" w:themeFillTint="66"/>
          </w:tcPr>
          <w:p w14:paraId="2DA7E218" w14:textId="369CE4FD" w:rsidR="00CD3D5E" w:rsidRPr="00BE3A9E" w:rsidRDefault="00BE3A9E" w:rsidP="00BE3A9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E3A9E">
              <w:rPr>
                <w:rFonts w:cstheme="minorHAnsi"/>
                <w:b/>
                <w:bCs/>
                <w:sz w:val="20"/>
                <w:szCs w:val="20"/>
              </w:rPr>
              <w:t>Type of organization</w:t>
            </w:r>
          </w:p>
        </w:tc>
        <w:tc>
          <w:tcPr>
            <w:tcW w:w="5035" w:type="dxa"/>
            <w:shd w:val="clear" w:color="auto" w:fill="FFFFFF" w:themeFill="background1"/>
          </w:tcPr>
          <w:p w14:paraId="1C9982E5" w14:textId="3228F405" w:rsidR="00CD3D5E" w:rsidRPr="00BE3A9E" w:rsidRDefault="00E27070" w:rsidP="00FC7B75">
            <w:pPr>
              <w:spacing w:line="300" w:lineRule="atLeast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sdt>
              <w:sdtPr>
                <w:rPr>
                  <w:rFonts w:eastAsia="Times New Roman" w:cstheme="minorHAnsi"/>
                  <w:sz w:val="20"/>
                  <w:szCs w:val="20"/>
                  <w:lang w:eastAsia="en-CA"/>
                </w:rPr>
                <w:alias w:val="Type of Organization"/>
                <w:tag w:val="Type of Organization"/>
                <w:id w:val="-1384709536"/>
                <w:placeholder>
                  <w:docPart w:val="A7806ED135F04987893E50A3FC0EAB4F"/>
                </w:placeholder>
                <w:showingPlcHdr/>
                <w:dropDownList>
                  <w:listItem w:value="Choose an item."/>
                  <w:listItem w:displayText="Government Department" w:value="Government Department"/>
                  <w:listItem w:displayText="Technology Company" w:value="Technology Company"/>
                  <w:listItem w:displayText="Producer Organization" w:value="Producer Organization"/>
                  <w:listItem w:displayText="Academic Institution" w:value="Academic Institution"/>
                  <w:listItem w:displayText="Grain Company" w:value="Grain Company"/>
                  <w:listItem w:displayText="Other " w:value="Other "/>
                </w:dropDownList>
              </w:sdtPr>
              <w:sdtEndPr/>
              <w:sdtContent>
                <w:r w:rsidR="00FC7B75" w:rsidRPr="00BE3A9E">
                  <w:rPr>
                    <w:rFonts w:cstheme="minorHAnsi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CD3D5E" w:rsidRPr="001C1F59" w14:paraId="2A8BF07C" w14:textId="77777777" w:rsidTr="00CA7479">
        <w:tc>
          <w:tcPr>
            <w:tcW w:w="10070" w:type="dxa"/>
            <w:gridSpan w:val="2"/>
            <w:shd w:val="clear" w:color="auto" w:fill="B8CCE4" w:themeFill="accent1" w:themeFillTint="66"/>
          </w:tcPr>
          <w:p w14:paraId="2856F1EE" w14:textId="13A15FF4" w:rsidR="00CD3D5E" w:rsidRPr="001C1F59" w:rsidRDefault="00CD3D5E" w:rsidP="00F6491D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Primary </w:t>
            </w:r>
            <w:r w:rsidR="00CA7479"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c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ontact</w:t>
            </w:r>
          </w:p>
        </w:tc>
      </w:tr>
      <w:tr w:rsidR="00CD3D5E" w:rsidRPr="001C1F59" w14:paraId="7743CA3E" w14:textId="77777777" w:rsidTr="00CA7479">
        <w:tc>
          <w:tcPr>
            <w:tcW w:w="5035" w:type="dxa"/>
            <w:shd w:val="clear" w:color="auto" w:fill="B8CCE4" w:themeFill="accent1" w:themeFillTint="66"/>
          </w:tcPr>
          <w:p w14:paraId="0BEA8A77" w14:textId="742B8645" w:rsidR="00CD3D5E" w:rsidRPr="001C1F59" w:rsidRDefault="00CD3D5E" w:rsidP="00CD3D5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Name</w:t>
            </w:r>
          </w:p>
        </w:tc>
        <w:tc>
          <w:tcPr>
            <w:tcW w:w="5035" w:type="dxa"/>
          </w:tcPr>
          <w:p w14:paraId="3FCEB007" w14:textId="2D998229" w:rsidR="00CD3D5E" w:rsidRPr="001C1F59" w:rsidRDefault="00CD3D5E" w:rsidP="00F6491D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</w:tr>
      <w:tr w:rsidR="00CD3D5E" w:rsidRPr="001C1F59" w14:paraId="2FC00279" w14:textId="77777777" w:rsidTr="00CA7479">
        <w:tc>
          <w:tcPr>
            <w:tcW w:w="5035" w:type="dxa"/>
            <w:shd w:val="clear" w:color="auto" w:fill="B8CCE4" w:themeFill="accent1" w:themeFillTint="66"/>
          </w:tcPr>
          <w:p w14:paraId="7B5ADA4E" w14:textId="7629204C" w:rsidR="00CD3D5E" w:rsidRPr="001C1F59" w:rsidRDefault="00CA7479" w:rsidP="00CD3D5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Position title</w:t>
            </w:r>
          </w:p>
        </w:tc>
        <w:tc>
          <w:tcPr>
            <w:tcW w:w="5035" w:type="dxa"/>
          </w:tcPr>
          <w:p w14:paraId="6775DD84" w14:textId="75231F54" w:rsidR="00CD3D5E" w:rsidRPr="001C1F59" w:rsidRDefault="00CD3D5E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</w:tc>
      </w:tr>
      <w:tr w:rsidR="00CA7479" w:rsidRPr="001C1F59" w14:paraId="45A3A471" w14:textId="77777777" w:rsidTr="00CA7479">
        <w:tc>
          <w:tcPr>
            <w:tcW w:w="5035" w:type="dxa"/>
            <w:shd w:val="clear" w:color="auto" w:fill="B8CCE4" w:themeFill="accent1" w:themeFillTint="66"/>
          </w:tcPr>
          <w:p w14:paraId="15AAF740" w14:textId="6775FF29" w:rsidR="00CA7479" w:rsidRPr="001C1F59" w:rsidRDefault="00CA7479" w:rsidP="00CD3D5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Phone number</w:t>
            </w:r>
          </w:p>
        </w:tc>
        <w:tc>
          <w:tcPr>
            <w:tcW w:w="5035" w:type="dxa"/>
          </w:tcPr>
          <w:p w14:paraId="5ADC0473" w14:textId="5F75E1CF" w:rsidR="00CA7479" w:rsidRPr="001C1F59" w:rsidRDefault="00CA7479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</w:tc>
      </w:tr>
      <w:tr w:rsidR="00CA7479" w:rsidRPr="001C1F59" w14:paraId="2BF9B26C" w14:textId="77777777" w:rsidTr="00CA7479">
        <w:tc>
          <w:tcPr>
            <w:tcW w:w="5035" w:type="dxa"/>
            <w:shd w:val="clear" w:color="auto" w:fill="B8CCE4" w:themeFill="accent1" w:themeFillTint="66"/>
          </w:tcPr>
          <w:p w14:paraId="630EA775" w14:textId="00FED4E8" w:rsidR="00CA7479" w:rsidRPr="001C1F59" w:rsidRDefault="00CA7479" w:rsidP="00CD3D5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Email address</w:t>
            </w:r>
          </w:p>
        </w:tc>
        <w:tc>
          <w:tcPr>
            <w:tcW w:w="5035" w:type="dxa"/>
          </w:tcPr>
          <w:p w14:paraId="443B24A5" w14:textId="4864ABA0" w:rsidR="00CA7479" w:rsidRPr="001C1F59" w:rsidRDefault="00CA7479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</w:tc>
      </w:tr>
      <w:tr w:rsidR="00CA7479" w:rsidRPr="001C1F59" w14:paraId="1D89779F" w14:textId="77777777" w:rsidTr="00CA7479">
        <w:tc>
          <w:tcPr>
            <w:tcW w:w="5035" w:type="dxa"/>
            <w:shd w:val="clear" w:color="auto" w:fill="B8CCE4" w:themeFill="accent1" w:themeFillTint="66"/>
          </w:tcPr>
          <w:p w14:paraId="0CD2132B" w14:textId="1722DA8F" w:rsidR="00CA7479" w:rsidRPr="001C1F59" w:rsidRDefault="00CA7479" w:rsidP="00CD3D5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Mailing </w:t>
            </w:r>
            <w:r w:rsidR="001F5A6D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a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ddress</w:t>
            </w:r>
          </w:p>
        </w:tc>
        <w:tc>
          <w:tcPr>
            <w:tcW w:w="5035" w:type="dxa"/>
          </w:tcPr>
          <w:p w14:paraId="18D985CE" w14:textId="77777777" w:rsidR="00CA7479" w:rsidRPr="001C1F59" w:rsidRDefault="00CA7479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  <w:p w14:paraId="486210EA" w14:textId="77777777" w:rsidR="00CA7479" w:rsidRPr="001C1F59" w:rsidRDefault="00CA7479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  <w:p w14:paraId="723605CD" w14:textId="77777777" w:rsidR="00CA7479" w:rsidRPr="001C1F59" w:rsidRDefault="00CA7479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</w:tc>
      </w:tr>
      <w:tr w:rsidR="00CA7479" w:rsidRPr="001C1F59" w14:paraId="25A313DC" w14:textId="77777777" w:rsidTr="00CA7479">
        <w:tc>
          <w:tcPr>
            <w:tcW w:w="5035" w:type="dxa"/>
            <w:shd w:val="clear" w:color="auto" w:fill="B8CCE4" w:themeFill="accent1" w:themeFillTint="66"/>
          </w:tcPr>
          <w:p w14:paraId="2A89A3BB" w14:textId="642BBC21" w:rsidR="00CA7479" w:rsidRPr="001C1F59" w:rsidRDefault="00CA7479" w:rsidP="00CD3D5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Preferred language for communication </w:t>
            </w:r>
          </w:p>
        </w:tc>
        <w:sdt>
          <w:sdtPr>
            <w:rPr>
              <w:rStyle w:val="PlaceholderText"/>
              <w:rFonts w:cstheme="minorHAnsi"/>
              <w:sz w:val="20"/>
              <w:szCs w:val="20"/>
            </w:rPr>
            <w:id w:val="-848557099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English" w:value="English"/>
              <w:listItem w:displayText="French" w:value="French"/>
            </w:dropDownList>
          </w:sdtPr>
          <w:sdtEndPr>
            <w:rPr>
              <w:rStyle w:val="PlaceholderText"/>
            </w:rPr>
          </w:sdtEndPr>
          <w:sdtContent>
            <w:tc>
              <w:tcPr>
                <w:tcW w:w="5035" w:type="dxa"/>
              </w:tcPr>
              <w:p w14:paraId="7D5AF62D" w14:textId="189C870F" w:rsidR="00CA7479" w:rsidRPr="001C1F59" w:rsidRDefault="00CA7479" w:rsidP="00F6491D">
                <w:pPr>
                  <w:rPr>
                    <w:rStyle w:val="PlaceholderText"/>
                    <w:rFonts w:cstheme="minorHAnsi"/>
                    <w:sz w:val="20"/>
                    <w:szCs w:val="20"/>
                  </w:rPr>
                </w:pPr>
                <w:r w:rsidRPr="001C1F59">
                  <w:rPr>
                    <w:rStyle w:val="PlaceholderText"/>
                    <w:rFonts w:cstheme="minorHAnsi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CA7479" w:rsidRPr="001C1F59" w14:paraId="1D7A49D8" w14:textId="77777777" w:rsidTr="007C7C7A">
        <w:tc>
          <w:tcPr>
            <w:tcW w:w="10070" w:type="dxa"/>
            <w:gridSpan w:val="2"/>
            <w:shd w:val="clear" w:color="auto" w:fill="B8CCE4" w:themeFill="accent1" w:themeFillTint="66"/>
          </w:tcPr>
          <w:p w14:paraId="2BC10A7F" w14:textId="302D2A3F" w:rsidR="00CA7479" w:rsidRPr="001C1F59" w:rsidRDefault="00CA7479" w:rsidP="00CA7479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Organization expertise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</w:p>
          <w:p w14:paraId="7E0B95AF" w14:textId="30CF4270" w:rsidR="00CA7479" w:rsidRPr="001C1F59" w:rsidRDefault="00CA7479" w:rsidP="00F6491D">
            <w:pPr>
              <w:rPr>
                <w:rStyle w:val="PlaceholderText"/>
                <w:rFonts w:eastAsia="Times New Roman" w:cstheme="minorHAnsi"/>
                <w:color w:val="auto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A brief description of the organization’s expertise and experience in the relevant field.</w:t>
            </w:r>
          </w:p>
        </w:tc>
      </w:tr>
      <w:tr w:rsidR="00CA7479" w:rsidRPr="001C1F59" w14:paraId="30C253A8" w14:textId="77777777" w:rsidTr="00CA7479">
        <w:tc>
          <w:tcPr>
            <w:tcW w:w="10070" w:type="dxa"/>
            <w:gridSpan w:val="2"/>
            <w:shd w:val="clear" w:color="auto" w:fill="FFFFFF" w:themeFill="background1"/>
          </w:tcPr>
          <w:p w14:paraId="75BC4816" w14:textId="77777777" w:rsidR="00CA7479" w:rsidRPr="001C1F59" w:rsidRDefault="00CA7479" w:rsidP="00CA7479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  <w:p w14:paraId="420287E1" w14:textId="77777777" w:rsidR="00D11D73" w:rsidRPr="001C1F59" w:rsidRDefault="00D11D73" w:rsidP="00CA7479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  <w:p w14:paraId="405FA824" w14:textId="77777777" w:rsidR="001C1F59" w:rsidRPr="001C1F59" w:rsidRDefault="001C1F59" w:rsidP="00CA7479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CA7479" w:rsidRPr="001C1F59" w14:paraId="4E4D876A" w14:textId="77777777" w:rsidTr="002E30F9">
        <w:tc>
          <w:tcPr>
            <w:tcW w:w="10070" w:type="dxa"/>
            <w:gridSpan w:val="2"/>
            <w:shd w:val="clear" w:color="auto" w:fill="B8CCE4" w:themeFill="accent1" w:themeFillTint="66"/>
          </w:tcPr>
          <w:p w14:paraId="3DCBAE6F" w14:textId="77777777" w:rsidR="00CA7479" w:rsidRPr="001C1F59" w:rsidRDefault="00CA7479" w:rsidP="00CA7479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Organization size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</w:p>
          <w:p w14:paraId="772E8266" w14:textId="6EEFDE04" w:rsidR="00CA7479" w:rsidRPr="001C1F59" w:rsidRDefault="00CA7479" w:rsidP="00F6491D">
            <w:pPr>
              <w:rPr>
                <w:rStyle w:val="PlaceholderText"/>
                <w:rFonts w:eastAsia="Times New Roman" w:cstheme="minorHAnsi"/>
                <w:color w:val="auto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Information about the size of the organization’s, including the number of employees.</w:t>
            </w:r>
          </w:p>
        </w:tc>
      </w:tr>
      <w:tr w:rsidR="00CA7479" w:rsidRPr="001C1F59" w14:paraId="192C4E84" w14:textId="77777777" w:rsidTr="00CA7479">
        <w:tc>
          <w:tcPr>
            <w:tcW w:w="10070" w:type="dxa"/>
            <w:gridSpan w:val="2"/>
            <w:shd w:val="clear" w:color="auto" w:fill="FFFFFF" w:themeFill="background1"/>
          </w:tcPr>
          <w:p w14:paraId="02701481" w14:textId="77777777" w:rsidR="00CA7479" w:rsidRPr="001C1F59" w:rsidRDefault="00CA7479" w:rsidP="00CA7479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  <w:p w14:paraId="6A2BC9EA" w14:textId="77777777" w:rsidR="00D11D73" w:rsidRPr="001C1F59" w:rsidRDefault="00D11D73" w:rsidP="00CA7479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  <w:p w14:paraId="50B05EA9" w14:textId="77777777" w:rsidR="001C1F59" w:rsidRPr="001C1F59" w:rsidRDefault="001C1F59" w:rsidP="00CA7479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727B18" w:rsidRPr="001C1F59" w14:paraId="58E7E9BF" w14:textId="77777777" w:rsidTr="005A43E5">
        <w:tc>
          <w:tcPr>
            <w:tcW w:w="10070" w:type="dxa"/>
            <w:gridSpan w:val="2"/>
            <w:shd w:val="clear" w:color="auto" w:fill="B8CCE4" w:themeFill="accent1" w:themeFillTint="66"/>
          </w:tcPr>
          <w:p w14:paraId="6D48763F" w14:textId="333BF576" w:rsidR="00727B18" w:rsidRPr="001C1F59" w:rsidRDefault="00727B18" w:rsidP="00CA7479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Years in operation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</w:p>
          <w:p w14:paraId="796CAAF8" w14:textId="4389E9EC" w:rsidR="00727B18" w:rsidRPr="001C1F59" w:rsidRDefault="00727B18" w:rsidP="00F6491D">
            <w:pPr>
              <w:rPr>
                <w:rStyle w:val="PlaceholderText"/>
                <w:rFonts w:eastAsia="Times New Roman" w:cstheme="minorHAnsi"/>
                <w:color w:val="auto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The number of years the organization has been in operation.</w:t>
            </w:r>
          </w:p>
        </w:tc>
      </w:tr>
      <w:tr w:rsidR="00727B18" w:rsidRPr="001C1F59" w14:paraId="72A2BF13" w14:textId="77777777" w:rsidTr="00727B18">
        <w:tc>
          <w:tcPr>
            <w:tcW w:w="10070" w:type="dxa"/>
            <w:gridSpan w:val="2"/>
            <w:shd w:val="clear" w:color="auto" w:fill="FFFFFF" w:themeFill="background1"/>
          </w:tcPr>
          <w:p w14:paraId="4D12075F" w14:textId="77777777" w:rsidR="00727B18" w:rsidRPr="001C1F59" w:rsidRDefault="00727B18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  <w:p w14:paraId="0BE76467" w14:textId="77777777" w:rsidR="00D11D73" w:rsidRPr="001C1F59" w:rsidRDefault="00D11D73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  <w:p w14:paraId="147549F4" w14:textId="77777777" w:rsidR="001C1F59" w:rsidRPr="001C1F59" w:rsidRDefault="001C1F59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</w:tc>
      </w:tr>
      <w:tr w:rsidR="00727B18" w:rsidRPr="001C1F59" w14:paraId="36257C51" w14:textId="77777777" w:rsidTr="004B0A42">
        <w:tc>
          <w:tcPr>
            <w:tcW w:w="10070" w:type="dxa"/>
            <w:gridSpan w:val="2"/>
            <w:shd w:val="clear" w:color="auto" w:fill="B8CCE4" w:themeFill="accent1" w:themeFillTint="66"/>
          </w:tcPr>
          <w:p w14:paraId="2D8D9196" w14:textId="40EFD869" w:rsidR="00727B18" w:rsidRPr="001C1F59" w:rsidRDefault="00727B18" w:rsidP="00CA7479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Capacity and skills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</w:p>
          <w:p w14:paraId="06EC6684" w14:textId="556561D3" w:rsidR="00727B18" w:rsidRPr="001C1F59" w:rsidRDefault="00727B18" w:rsidP="00F6491D">
            <w:pPr>
              <w:rPr>
                <w:rStyle w:val="PlaceholderText"/>
                <w:rFonts w:eastAsia="Times New Roman" w:cstheme="minorHAnsi"/>
                <w:color w:val="auto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Details about the organization's capacity and skills relevant to the project.</w:t>
            </w:r>
          </w:p>
        </w:tc>
      </w:tr>
      <w:tr w:rsidR="00727B18" w:rsidRPr="001C1F59" w14:paraId="74A4E80E" w14:textId="77777777" w:rsidTr="00727B18">
        <w:tc>
          <w:tcPr>
            <w:tcW w:w="10070" w:type="dxa"/>
            <w:gridSpan w:val="2"/>
            <w:shd w:val="clear" w:color="auto" w:fill="FFFFFF" w:themeFill="background1"/>
          </w:tcPr>
          <w:p w14:paraId="06AFB28A" w14:textId="77777777" w:rsidR="00727B18" w:rsidRPr="001C1F59" w:rsidRDefault="00727B18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  <w:p w14:paraId="14415E99" w14:textId="77777777" w:rsidR="001C1F59" w:rsidRPr="001C1F59" w:rsidRDefault="001C1F59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  <w:p w14:paraId="40B4D6E5" w14:textId="77777777" w:rsidR="00D11D73" w:rsidRPr="001C1F59" w:rsidRDefault="00D11D73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</w:tc>
      </w:tr>
      <w:tr w:rsidR="00727B18" w:rsidRPr="001C1F59" w14:paraId="67E53B36" w14:textId="77777777" w:rsidTr="00E3745A">
        <w:tc>
          <w:tcPr>
            <w:tcW w:w="10070" w:type="dxa"/>
            <w:gridSpan w:val="2"/>
            <w:shd w:val="clear" w:color="auto" w:fill="B8CCE4" w:themeFill="accent1" w:themeFillTint="66"/>
          </w:tcPr>
          <w:p w14:paraId="6D1B13C5" w14:textId="1A454231" w:rsidR="00727B18" w:rsidRPr="001C1F59" w:rsidRDefault="00727B18" w:rsidP="00CA7479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Locations</w:t>
            </w:r>
          </w:p>
          <w:p w14:paraId="1C1189EE" w14:textId="57FCF811" w:rsidR="00727B18" w:rsidRPr="001C1F59" w:rsidRDefault="00727B18" w:rsidP="00F6491D">
            <w:pPr>
              <w:rPr>
                <w:rStyle w:val="PlaceholderText"/>
                <w:rFonts w:eastAsia="Times New Roman" w:cstheme="minorHAnsi"/>
                <w:color w:val="auto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Information about the organization's locations, including headquarters and any other relevant offices.</w:t>
            </w:r>
          </w:p>
        </w:tc>
      </w:tr>
      <w:tr w:rsidR="00727B18" w:rsidRPr="001C1F59" w14:paraId="1957EBFD" w14:textId="77777777" w:rsidTr="00727B18">
        <w:tc>
          <w:tcPr>
            <w:tcW w:w="10070" w:type="dxa"/>
            <w:gridSpan w:val="2"/>
            <w:shd w:val="clear" w:color="auto" w:fill="FFFFFF" w:themeFill="background1"/>
          </w:tcPr>
          <w:p w14:paraId="311DD94A" w14:textId="77777777" w:rsidR="00727B18" w:rsidRPr="001C1F59" w:rsidRDefault="00727B18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  <w:p w14:paraId="2210EE13" w14:textId="77777777" w:rsidR="001C1F59" w:rsidRPr="001C1F59" w:rsidRDefault="001C1F59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  <w:p w14:paraId="65B62FE2" w14:textId="77777777" w:rsidR="00D11D73" w:rsidRPr="001C1F59" w:rsidRDefault="00D11D73" w:rsidP="00F6491D">
            <w:pPr>
              <w:rPr>
                <w:rStyle w:val="PlaceholderText"/>
                <w:rFonts w:cstheme="minorHAnsi"/>
                <w:sz w:val="20"/>
                <w:szCs w:val="20"/>
              </w:rPr>
            </w:pPr>
          </w:p>
        </w:tc>
      </w:tr>
    </w:tbl>
    <w:p w14:paraId="55522A8D" w14:textId="77777777" w:rsidR="00D11D73" w:rsidRPr="001C1F59" w:rsidRDefault="00D11D73" w:rsidP="00D11D73">
      <w:pPr>
        <w:rPr>
          <w:rFonts w:cstheme="minorHAnsi"/>
          <w:lang w:eastAsia="en-CA"/>
        </w:rPr>
      </w:pPr>
    </w:p>
    <w:p w14:paraId="193F8D53" w14:textId="1EC57DDE" w:rsidR="008107FB" w:rsidRPr="001C1F59" w:rsidRDefault="008107FB" w:rsidP="00D11D73">
      <w:pPr>
        <w:pStyle w:val="Heading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</w:pP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lastRenderedPageBreak/>
        <w:t xml:space="preserve">2. Project </w:t>
      </w:r>
      <w:r w:rsidR="001F5A6D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o</w:t>
      </w: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verview</w:t>
      </w:r>
    </w:p>
    <w:p w14:paraId="29BE7120" w14:textId="77777777" w:rsidR="008107FB" w:rsidRPr="001C1F59" w:rsidRDefault="008107FB" w:rsidP="008107FB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FC1598" w:rsidRPr="001C1F59" w14:paraId="2EC6B448" w14:textId="77777777" w:rsidTr="00FC1598">
        <w:tc>
          <w:tcPr>
            <w:tcW w:w="5035" w:type="dxa"/>
            <w:shd w:val="clear" w:color="auto" w:fill="B8CCE4" w:themeFill="accent1" w:themeFillTint="66"/>
          </w:tcPr>
          <w:p w14:paraId="4A6693C9" w14:textId="7D816E96" w:rsidR="00FC1598" w:rsidRPr="001C1F59" w:rsidRDefault="00FC1598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Project title</w:t>
            </w:r>
          </w:p>
        </w:tc>
        <w:tc>
          <w:tcPr>
            <w:tcW w:w="5035" w:type="dxa"/>
          </w:tcPr>
          <w:p w14:paraId="5C406DF2" w14:textId="77777777" w:rsidR="00FC1598" w:rsidRPr="001C1F59" w:rsidRDefault="00FC1598" w:rsidP="008107FB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FC1598" w:rsidRPr="001C1F59" w14:paraId="3F123EAE" w14:textId="77777777" w:rsidTr="00FC1598">
        <w:tc>
          <w:tcPr>
            <w:tcW w:w="5035" w:type="dxa"/>
            <w:shd w:val="clear" w:color="auto" w:fill="B8CCE4" w:themeFill="accent1" w:themeFillTint="66"/>
          </w:tcPr>
          <w:p w14:paraId="17FF000E" w14:textId="679A1BC9" w:rsidR="00FC1598" w:rsidRPr="001C1F59" w:rsidRDefault="00FC1598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Date of submission</w:t>
            </w:r>
          </w:p>
        </w:tc>
        <w:sdt>
          <w:sdtPr>
            <w:rPr>
              <w:rFonts w:eastAsia="Times New Roman" w:cstheme="minorHAnsi"/>
              <w:b/>
              <w:bCs/>
              <w:sz w:val="20"/>
              <w:szCs w:val="20"/>
              <w:lang w:eastAsia="en-CA"/>
            </w:rPr>
            <w:id w:val="-305548563"/>
            <w:placeholder>
              <w:docPart w:val="DefaultPlaceholder_-1854013437"/>
            </w:placeholder>
            <w:showingPlcHdr/>
            <w:date>
              <w:dateFormat w:val="MMMM d, 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5035" w:type="dxa"/>
              </w:tcPr>
              <w:p w14:paraId="2CB1E105" w14:textId="63577171" w:rsidR="00FC1598" w:rsidRPr="001C1F59" w:rsidRDefault="00FC1598" w:rsidP="008107FB">
                <w:pPr>
                  <w:rPr>
                    <w:rFonts w:eastAsia="Times New Roman" w:cstheme="minorHAnsi"/>
                    <w:b/>
                    <w:bCs/>
                    <w:sz w:val="20"/>
                    <w:szCs w:val="20"/>
                    <w:lang w:eastAsia="en-CA"/>
                  </w:rPr>
                </w:pPr>
                <w:r w:rsidRPr="001C1F59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  <w:tr w:rsidR="00FC1598" w:rsidRPr="001C1F59" w14:paraId="6B8283C4" w14:textId="77777777" w:rsidTr="00FC1598">
        <w:tc>
          <w:tcPr>
            <w:tcW w:w="5035" w:type="dxa"/>
            <w:shd w:val="clear" w:color="auto" w:fill="B8CCE4" w:themeFill="accent1" w:themeFillTint="66"/>
          </w:tcPr>
          <w:p w14:paraId="1C88A614" w14:textId="2DA70831" w:rsidR="00FC1598" w:rsidRPr="001C1F59" w:rsidRDefault="00FC1598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Proposal type</w:t>
            </w:r>
          </w:p>
        </w:tc>
        <w:tc>
          <w:tcPr>
            <w:tcW w:w="5035" w:type="dxa"/>
          </w:tcPr>
          <w:sdt>
            <w:sdtPr>
              <w:rPr>
                <w:rFonts w:eastAsia="Times New Roman" w:cstheme="minorHAnsi"/>
                <w:sz w:val="20"/>
                <w:szCs w:val="20"/>
                <w:lang w:eastAsia="en-CA"/>
              </w:rPr>
              <w:id w:val="437953990"/>
              <w:placeholder>
                <w:docPart w:val="80A9607AB60442E7BC6871EFD77938CE"/>
              </w:placeholder>
              <w:showingPlcHdr/>
              <w:comboBox>
                <w:listItem w:value="Choose an item."/>
                <w:listItem w:displayText="Evaluation of an existing technology" w:value="Evaluation of an existing technology"/>
                <w:listItem w:displayText="Development collaboration for a new technology" w:value="Development collaboration for a new technology"/>
                <w:listItem w:displayText="Validation of a technology for Canadian context" w:value="Validation of a technology for Canadian context"/>
                <w:listItem w:displayText="Other" w:value="Other"/>
              </w:comboBox>
            </w:sdtPr>
            <w:sdtEndPr/>
            <w:sdtContent>
              <w:p w14:paraId="4158174C" w14:textId="4B4061AD" w:rsidR="00FC1598" w:rsidRPr="001C1F59" w:rsidRDefault="00FC1598" w:rsidP="008107FB">
                <w:pPr>
                  <w:rPr>
                    <w:rFonts w:eastAsia="Times New Roman" w:cstheme="minorHAnsi"/>
                    <w:sz w:val="20"/>
                    <w:szCs w:val="20"/>
                    <w:lang w:eastAsia="en-CA"/>
                  </w:rPr>
                </w:pPr>
                <w:r w:rsidRPr="001C1F59">
                  <w:rPr>
                    <w:rStyle w:val="PlaceholderText"/>
                    <w:rFonts w:cstheme="minorHAnsi"/>
                    <w:sz w:val="20"/>
                    <w:szCs w:val="20"/>
                  </w:rPr>
                  <w:t>Choose an item.</w:t>
                </w:r>
              </w:p>
            </w:sdtContent>
          </w:sdt>
        </w:tc>
      </w:tr>
      <w:tr w:rsidR="00FC1598" w:rsidRPr="001C1F59" w14:paraId="3B3CC922" w14:textId="77777777" w:rsidTr="00B01E27">
        <w:tc>
          <w:tcPr>
            <w:tcW w:w="10070" w:type="dxa"/>
            <w:gridSpan w:val="2"/>
            <w:shd w:val="clear" w:color="auto" w:fill="B8CCE4" w:themeFill="accent1" w:themeFillTint="66"/>
          </w:tcPr>
          <w:p w14:paraId="581AEDD5" w14:textId="68A2BBC2" w:rsidR="00FC1598" w:rsidRPr="001C1F59" w:rsidRDefault="00FC1598" w:rsidP="008107FB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Project description</w:t>
            </w:r>
          </w:p>
          <w:p w14:paraId="62178456" w14:textId="053F7938" w:rsidR="00FC1598" w:rsidRPr="001C1F59" w:rsidRDefault="001F5A6D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CA"/>
              </w:rPr>
              <w:t>Provide a b</w:t>
            </w:r>
            <w:r w:rsidR="00FC1598"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rief description of the proposed technology and its purpose</w:t>
            </w:r>
            <w:r w:rsidR="00B3610A">
              <w:rPr>
                <w:rFonts w:eastAsia="Times New Roman" w:cstheme="minorHAnsi"/>
                <w:sz w:val="20"/>
                <w:szCs w:val="20"/>
                <w:lang w:eastAsia="en-CA"/>
              </w:rPr>
              <w:t>. Maximum 250 words</w:t>
            </w:r>
            <w:r>
              <w:rPr>
                <w:rFonts w:eastAsia="Times New Roman" w:cstheme="minorHAnsi"/>
                <w:sz w:val="20"/>
                <w:szCs w:val="20"/>
                <w:lang w:eastAsia="en-CA"/>
              </w:rPr>
              <w:t>.</w:t>
            </w:r>
          </w:p>
        </w:tc>
      </w:tr>
      <w:tr w:rsidR="00FC1598" w:rsidRPr="001C1F59" w14:paraId="46E6F8D4" w14:textId="77777777" w:rsidTr="00FC1598">
        <w:tc>
          <w:tcPr>
            <w:tcW w:w="10070" w:type="dxa"/>
            <w:gridSpan w:val="2"/>
            <w:shd w:val="clear" w:color="auto" w:fill="FFFFFF" w:themeFill="background1"/>
          </w:tcPr>
          <w:p w14:paraId="07517353" w14:textId="77777777" w:rsidR="00FC1598" w:rsidRPr="001C1F59" w:rsidRDefault="00FC1598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5A534B2E" w14:textId="77777777" w:rsidR="00D11D73" w:rsidRPr="001C1F59" w:rsidRDefault="00D11D73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5241F1D2" w14:textId="77777777" w:rsidR="00D11D73" w:rsidRPr="001C1F59" w:rsidRDefault="00D11D73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</w:tr>
      <w:tr w:rsidR="00FC1598" w:rsidRPr="001C1F59" w14:paraId="1766679E" w14:textId="77777777" w:rsidTr="007710BC">
        <w:tc>
          <w:tcPr>
            <w:tcW w:w="10070" w:type="dxa"/>
            <w:gridSpan w:val="2"/>
            <w:shd w:val="clear" w:color="auto" w:fill="B8CCE4" w:themeFill="accent1" w:themeFillTint="66"/>
          </w:tcPr>
          <w:p w14:paraId="3E43BA80" w14:textId="58DB53D5" w:rsidR="00FC1598" w:rsidRPr="001C1F59" w:rsidRDefault="00FC1598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Project objective</w:t>
            </w:r>
            <w:r w:rsidR="0042586A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(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s</w:t>
            </w:r>
            <w:r w:rsidR="0042586A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)</w:t>
            </w:r>
          </w:p>
          <w:p w14:paraId="54B74F34" w14:textId="558764AB" w:rsidR="00FC1598" w:rsidRPr="001C1F59" w:rsidRDefault="00FC1598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List the key objective</w:t>
            </w:r>
            <w:r w:rsidR="0042586A">
              <w:rPr>
                <w:rFonts w:eastAsia="Times New Roman" w:cstheme="minorHAnsi"/>
                <w:sz w:val="20"/>
                <w:szCs w:val="20"/>
                <w:lang w:eastAsia="en-CA"/>
              </w:rPr>
              <w:t>(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s</w:t>
            </w:r>
            <w:r w:rsidR="0042586A">
              <w:rPr>
                <w:rFonts w:eastAsia="Times New Roman" w:cstheme="minorHAnsi"/>
                <w:sz w:val="20"/>
                <w:szCs w:val="20"/>
                <w:lang w:eastAsia="en-CA"/>
              </w:rPr>
              <w:t>)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of the project</w:t>
            </w:r>
            <w:r w:rsidR="0042586A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proposal</w:t>
            </w:r>
            <w:r w:rsidR="001F5A6D">
              <w:rPr>
                <w:rFonts w:eastAsia="Times New Roman" w:cstheme="minorHAnsi"/>
                <w:sz w:val="20"/>
                <w:szCs w:val="20"/>
                <w:lang w:eastAsia="en-CA"/>
              </w:rPr>
              <w:t>.</w:t>
            </w:r>
          </w:p>
        </w:tc>
      </w:tr>
      <w:tr w:rsidR="00FC1598" w:rsidRPr="001C1F59" w14:paraId="7F745B39" w14:textId="77777777" w:rsidTr="00FC1598">
        <w:tc>
          <w:tcPr>
            <w:tcW w:w="10070" w:type="dxa"/>
            <w:gridSpan w:val="2"/>
            <w:shd w:val="clear" w:color="auto" w:fill="FFFFFF" w:themeFill="background1"/>
          </w:tcPr>
          <w:p w14:paraId="66EA5B62" w14:textId="77777777" w:rsidR="00FC1598" w:rsidRPr="001C1F59" w:rsidRDefault="00FC1598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44B8C0CC" w14:textId="77777777" w:rsidR="00D11D73" w:rsidRPr="001C1F59" w:rsidRDefault="00D11D73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15A8954D" w14:textId="77777777" w:rsidR="00D11D73" w:rsidRPr="001C1F59" w:rsidRDefault="00D11D73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</w:tr>
      <w:tr w:rsidR="002956B4" w:rsidRPr="00373F02" w14:paraId="57051EA6" w14:textId="77777777" w:rsidTr="006F295D">
        <w:tc>
          <w:tcPr>
            <w:tcW w:w="10070" w:type="dxa"/>
            <w:gridSpan w:val="2"/>
            <w:shd w:val="clear" w:color="auto" w:fill="B8CCE4" w:themeFill="accent1" w:themeFillTint="66"/>
          </w:tcPr>
          <w:p w14:paraId="086CF524" w14:textId="65EE668C" w:rsidR="002956B4" w:rsidRPr="001C1F59" w:rsidRDefault="002956B4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Anticipated timeline 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and duration 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of the project</w:t>
            </w:r>
          </w:p>
        </w:tc>
      </w:tr>
      <w:tr w:rsidR="002956B4" w:rsidRPr="00373F02" w14:paraId="15DC0F5E" w14:textId="77777777" w:rsidTr="002956B4">
        <w:tc>
          <w:tcPr>
            <w:tcW w:w="10070" w:type="dxa"/>
            <w:gridSpan w:val="2"/>
            <w:shd w:val="clear" w:color="auto" w:fill="auto"/>
          </w:tcPr>
          <w:p w14:paraId="5532FAC3" w14:textId="77777777" w:rsidR="002956B4" w:rsidRDefault="002956B4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  <w:p w14:paraId="170403BC" w14:textId="77777777" w:rsidR="002956B4" w:rsidRDefault="002956B4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  <w:p w14:paraId="4B40F3F6" w14:textId="77777777" w:rsidR="002956B4" w:rsidRPr="001C1F59" w:rsidRDefault="002956B4" w:rsidP="00FC1598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FC1598" w:rsidRPr="00373F02" w14:paraId="0E0A753E" w14:textId="77777777" w:rsidTr="006F295D">
        <w:tc>
          <w:tcPr>
            <w:tcW w:w="10070" w:type="dxa"/>
            <w:gridSpan w:val="2"/>
            <w:shd w:val="clear" w:color="auto" w:fill="B8CCE4" w:themeFill="accent1" w:themeFillTint="66"/>
          </w:tcPr>
          <w:p w14:paraId="01F0ECAE" w14:textId="77777777" w:rsidR="00FC1598" w:rsidRPr="001C1F59" w:rsidRDefault="00FC1598" w:rsidP="00FC1598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Targeted grain type(s)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</w:p>
          <w:p w14:paraId="7C7371FC" w14:textId="4549ADD5" w:rsidR="00373F02" w:rsidRPr="0042586A" w:rsidRDefault="001F5A6D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List one or more of the </w:t>
            </w:r>
            <w:hyperlink r:id="rId8" w:history="1">
              <w:r w:rsidRPr="001F5A6D">
                <w:rPr>
                  <w:rStyle w:val="Hyperlink"/>
                  <w:rFonts w:eastAsia="Times New Roman" w:cstheme="minorHAnsi"/>
                  <w:sz w:val="20"/>
                  <w:szCs w:val="20"/>
                  <w:lang w:eastAsia="en-CA"/>
                </w:rPr>
                <w:t xml:space="preserve">21 grains regulated under the </w:t>
              </w:r>
              <w:r w:rsidRPr="00EF4EB9">
                <w:rPr>
                  <w:rStyle w:val="Hyperlink"/>
                  <w:i/>
                  <w:iCs/>
                </w:rPr>
                <w:t>Canada Grain Act</w:t>
              </w:r>
            </w:hyperlink>
            <w:r>
              <w:rPr>
                <w:rFonts w:eastAsia="Times New Roman" w:cstheme="minorHAnsi"/>
                <w:sz w:val="20"/>
                <w:szCs w:val="20"/>
                <w:lang w:eastAsia="en-CA"/>
              </w:rPr>
              <w:t>:</w:t>
            </w:r>
            <w:r w:rsidR="00FC1598" w:rsidRPr="0042586A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  <w:r w:rsidR="0042586A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wheat, </w:t>
            </w:r>
            <w:r w:rsidR="00FC1598" w:rsidRPr="0042586A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barley, </w:t>
            </w:r>
            <w:r w:rsidR="0042586A">
              <w:rPr>
                <w:rFonts w:eastAsia="Times New Roman" w:cstheme="minorHAnsi"/>
                <w:sz w:val="20"/>
                <w:szCs w:val="20"/>
                <w:lang w:eastAsia="en-CA"/>
              </w:rPr>
              <w:t>pulse</w:t>
            </w:r>
            <w:r w:rsidR="00FC1598" w:rsidRPr="0042586A">
              <w:rPr>
                <w:rFonts w:eastAsia="Times New Roman" w:cstheme="minorHAnsi"/>
                <w:sz w:val="20"/>
                <w:szCs w:val="20"/>
                <w:lang w:eastAsia="en-CA"/>
              </w:rPr>
              <w:t>, canola, etc.</w:t>
            </w:r>
          </w:p>
          <w:p w14:paraId="0820BB12" w14:textId="77777777" w:rsidR="00373F02" w:rsidRPr="0042586A" w:rsidRDefault="00373F02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31C92E85" w14:textId="619726D8" w:rsidR="00FC1598" w:rsidRPr="00373F02" w:rsidRDefault="00373F02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For more information, </w:t>
            </w:r>
            <w:r w:rsidR="00330215">
              <w:rPr>
                <w:rFonts w:eastAsia="Times New Roman" w:cstheme="minorHAnsi"/>
                <w:sz w:val="20"/>
                <w:szCs w:val="20"/>
                <w:lang w:eastAsia="en-CA"/>
              </w:rPr>
              <w:t>t</w:t>
            </w:r>
            <w:r w:rsidRPr="00373F02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he </w:t>
            </w:r>
            <w:hyperlink r:id="rId9" w:history="1">
              <w:r w:rsidR="00330215" w:rsidRPr="00330215">
                <w:rPr>
                  <w:rStyle w:val="Hyperlink"/>
                  <w:rFonts w:eastAsia="Times New Roman" w:cstheme="minorHAnsi"/>
                  <w:sz w:val="20"/>
                  <w:szCs w:val="20"/>
                  <w:lang w:eastAsia="en-CA"/>
                </w:rPr>
                <w:t>Official Grain Grading Guide</w:t>
              </w:r>
            </w:hyperlink>
            <w:r w:rsidR="00330215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  <w:r w:rsidRPr="00373F02">
              <w:rPr>
                <w:rFonts w:eastAsia="Times New Roman" w:cstheme="minorHAnsi"/>
                <w:sz w:val="20"/>
                <w:szCs w:val="20"/>
                <w:lang w:eastAsia="en-CA"/>
              </w:rPr>
              <w:t>is used by Canadian Grain Commission grain inspectors as a complete reference on the grading of grains, oilseeds and pulses</w:t>
            </w:r>
            <w:r w:rsidR="00330215">
              <w:rPr>
                <w:rFonts w:eastAsia="Times New Roman" w:cstheme="minorHAnsi"/>
                <w:sz w:val="20"/>
                <w:szCs w:val="20"/>
                <w:lang w:eastAsia="en-CA"/>
              </w:rPr>
              <w:t>.</w:t>
            </w:r>
          </w:p>
        </w:tc>
      </w:tr>
      <w:tr w:rsidR="00FC1598" w:rsidRPr="00373F02" w14:paraId="515F062B" w14:textId="77777777" w:rsidTr="007174B9">
        <w:tc>
          <w:tcPr>
            <w:tcW w:w="10070" w:type="dxa"/>
            <w:gridSpan w:val="2"/>
            <w:shd w:val="clear" w:color="auto" w:fill="FFFFFF" w:themeFill="background1"/>
          </w:tcPr>
          <w:p w14:paraId="2384322C" w14:textId="77777777" w:rsidR="00FC1598" w:rsidRPr="00373F02" w:rsidRDefault="00FC1598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191A547B" w14:textId="77777777" w:rsidR="00D11D73" w:rsidRPr="00373F02" w:rsidRDefault="00D11D73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53E34871" w14:textId="77777777" w:rsidR="00D11D73" w:rsidRPr="00373F02" w:rsidRDefault="00D11D73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</w:tr>
      <w:tr w:rsidR="00FC1598" w:rsidRPr="001C1F59" w14:paraId="7DCF09A3" w14:textId="77777777" w:rsidTr="009C694C">
        <w:tc>
          <w:tcPr>
            <w:tcW w:w="10070" w:type="dxa"/>
            <w:gridSpan w:val="2"/>
            <w:shd w:val="clear" w:color="auto" w:fill="B8CCE4" w:themeFill="accent1" w:themeFillTint="66"/>
          </w:tcPr>
          <w:p w14:paraId="0499F7E1" w14:textId="27015646" w:rsidR="00FC1598" w:rsidRPr="001C1F59" w:rsidRDefault="00FC1598" w:rsidP="008107FB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Grain quality factor(s) </w:t>
            </w:r>
            <w:r w:rsidR="0042586A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(if applicable)</w:t>
            </w:r>
          </w:p>
          <w:p w14:paraId="55717CD6" w14:textId="1EE0FEA0" w:rsidR="00FC1598" w:rsidRPr="001C1F59" w:rsidRDefault="00FC1598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(</w:t>
            </w:r>
            <w:r w:rsidR="001F5A6D">
              <w:rPr>
                <w:rFonts w:eastAsia="Times New Roman" w:cstheme="minorHAnsi"/>
                <w:sz w:val="20"/>
                <w:szCs w:val="20"/>
                <w:lang w:eastAsia="en-CA"/>
              </w:rPr>
              <w:t>Such as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physical grading factors, visual grading factors, chemical and functional analysis, contaminant</w:t>
            </w:r>
            <w:r w:rsidR="001F5A6D">
              <w:rPr>
                <w:rFonts w:eastAsia="Times New Roman" w:cstheme="minorHAnsi"/>
                <w:sz w:val="20"/>
                <w:szCs w:val="20"/>
                <w:lang w:eastAsia="en-CA"/>
              </w:rPr>
              <w:t>s, etc.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)</w:t>
            </w:r>
          </w:p>
        </w:tc>
      </w:tr>
      <w:tr w:rsidR="00FC1598" w:rsidRPr="001C1F59" w14:paraId="234DDA40" w14:textId="77777777" w:rsidTr="00DB0BCB">
        <w:tc>
          <w:tcPr>
            <w:tcW w:w="10070" w:type="dxa"/>
            <w:gridSpan w:val="2"/>
            <w:shd w:val="clear" w:color="auto" w:fill="FFFFFF" w:themeFill="background1"/>
          </w:tcPr>
          <w:p w14:paraId="1D1C5C53" w14:textId="77777777" w:rsidR="00FC1598" w:rsidRPr="001C1F59" w:rsidRDefault="00FC1598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1E91BAB0" w14:textId="77777777" w:rsidR="00D11D73" w:rsidRPr="001C1F59" w:rsidRDefault="00D11D73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5B92A196" w14:textId="77777777" w:rsidR="00D11D73" w:rsidRPr="001C1F59" w:rsidRDefault="00D11D73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</w:tr>
      <w:tr w:rsidR="00FC1598" w:rsidRPr="001C1F59" w14:paraId="5FC50263" w14:textId="77777777" w:rsidTr="0082695F">
        <w:tc>
          <w:tcPr>
            <w:tcW w:w="10070" w:type="dxa"/>
            <w:gridSpan w:val="2"/>
            <w:shd w:val="clear" w:color="auto" w:fill="B8CCE4" w:themeFill="accent1" w:themeFillTint="66"/>
          </w:tcPr>
          <w:p w14:paraId="60CDD86D" w14:textId="14703E38" w:rsidR="00FC1598" w:rsidRPr="001C1F59" w:rsidRDefault="00FC1598" w:rsidP="008107FB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Physical grading factors</w:t>
            </w:r>
            <w:r w:rsidR="00801989"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 (if applicable)</w:t>
            </w:r>
          </w:p>
          <w:p w14:paraId="1B9FE29B" w14:textId="07EFDB2D" w:rsidR="00FC1598" w:rsidRPr="001C1F59" w:rsidRDefault="00FC1598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(</w:t>
            </w:r>
            <w:r w:rsidR="001F5A6D">
              <w:rPr>
                <w:rFonts w:eastAsia="Times New Roman" w:cstheme="minorHAnsi"/>
                <w:sz w:val="20"/>
                <w:szCs w:val="20"/>
                <w:lang w:eastAsia="en-CA"/>
              </w:rPr>
              <w:t>Such as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  <w:r w:rsidR="00801989"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moisture content, test weight, dockage, damaged kernels, extraneous material</w:t>
            </w:r>
            <w:r w:rsidR="001F5A6D">
              <w:rPr>
                <w:rFonts w:eastAsia="Times New Roman" w:cstheme="minorHAnsi"/>
                <w:sz w:val="20"/>
                <w:szCs w:val="20"/>
                <w:lang w:eastAsia="en-CA"/>
              </w:rPr>
              <w:t>, etc.)</w:t>
            </w:r>
          </w:p>
        </w:tc>
      </w:tr>
      <w:tr w:rsidR="00801989" w:rsidRPr="001C1F59" w14:paraId="3674413B" w14:textId="77777777" w:rsidTr="00801989">
        <w:tc>
          <w:tcPr>
            <w:tcW w:w="10070" w:type="dxa"/>
            <w:gridSpan w:val="2"/>
            <w:shd w:val="clear" w:color="auto" w:fill="FFFFFF" w:themeFill="background1"/>
          </w:tcPr>
          <w:p w14:paraId="33FDA39E" w14:textId="77777777" w:rsidR="00801989" w:rsidRPr="001C1F59" w:rsidRDefault="00801989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0F888DE2" w14:textId="77777777" w:rsidR="00D11D73" w:rsidRPr="001C1F59" w:rsidRDefault="00D11D73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167C37C5" w14:textId="77777777" w:rsidR="00D11D73" w:rsidRPr="001C1F59" w:rsidRDefault="00D11D73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</w:tr>
      <w:tr w:rsidR="00801989" w:rsidRPr="001C1F59" w14:paraId="0DF036BA" w14:textId="77777777" w:rsidTr="00216396">
        <w:tc>
          <w:tcPr>
            <w:tcW w:w="10070" w:type="dxa"/>
            <w:gridSpan w:val="2"/>
            <w:shd w:val="clear" w:color="auto" w:fill="B8CCE4" w:themeFill="accent1" w:themeFillTint="66"/>
          </w:tcPr>
          <w:p w14:paraId="76236F73" w14:textId="77777777" w:rsidR="00801989" w:rsidRPr="001C1F59" w:rsidRDefault="00801989" w:rsidP="008107FB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Chemical and functional analysis (if applicable)</w:t>
            </w:r>
          </w:p>
          <w:p w14:paraId="7397499E" w14:textId="17B7F969" w:rsidR="00801989" w:rsidRPr="001C1F59" w:rsidRDefault="00801989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(</w:t>
            </w:r>
            <w:r w:rsidR="001F5A6D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Such as 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protein content, oil content (for oil seeds), falling number (enzymatic activity in wheat/rye), vomitoxin (DON) levels</w:t>
            </w:r>
            <w:r w:rsidR="001F5A6D">
              <w:rPr>
                <w:rFonts w:eastAsia="Times New Roman" w:cstheme="minorHAnsi"/>
                <w:sz w:val="20"/>
                <w:szCs w:val="20"/>
                <w:lang w:eastAsia="en-CA"/>
              </w:rPr>
              <w:t>, etc.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)</w:t>
            </w:r>
          </w:p>
        </w:tc>
      </w:tr>
      <w:tr w:rsidR="00801989" w:rsidRPr="001C1F59" w14:paraId="43C9F42B" w14:textId="77777777" w:rsidTr="00801989">
        <w:tc>
          <w:tcPr>
            <w:tcW w:w="10070" w:type="dxa"/>
            <w:gridSpan w:val="2"/>
            <w:shd w:val="clear" w:color="auto" w:fill="FFFFFF" w:themeFill="background1"/>
          </w:tcPr>
          <w:p w14:paraId="23A24CF3" w14:textId="77777777" w:rsidR="00801989" w:rsidRPr="001C1F59" w:rsidRDefault="00801989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4976B4A7" w14:textId="77777777" w:rsidR="00D11D73" w:rsidRPr="001C1F59" w:rsidRDefault="00D11D73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29307A20" w14:textId="77777777" w:rsidR="00D11D73" w:rsidRPr="001C1F59" w:rsidRDefault="00D11D73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</w:tr>
    </w:tbl>
    <w:p w14:paraId="37D02CBD" w14:textId="77777777" w:rsidR="008107FB" w:rsidRPr="001C1F59" w:rsidRDefault="008107FB" w:rsidP="008107FB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p w14:paraId="4E83E2B5" w14:textId="77777777" w:rsidR="00D11D73" w:rsidRPr="001C1F59" w:rsidRDefault="00D11D73" w:rsidP="008107FB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p w14:paraId="0BD9DF4E" w14:textId="77777777" w:rsidR="00D11D73" w:rsidRPr="001C1F59" w:rsidRDefault="00D11D73" w:rsidP="008107FB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p w14:paraId="19F450AB" w14:textId="77777777" w:rsidR="00D11D73" w:rsidRDefault="00D11D73" w:rsidP="008107FB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p w14:paraId="3B8C5C0E" w14:textId="77777777" w:rsidR="009F18A8" w:rsidRDefault="009F18A8" w:rsidP="008107FB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p w14:paraId="6A249F9A" w14:textId="77777777" w:rsidR="009F18A8" w:rsidRPr="001C1F59" w:rsidRDefault="009F18A8" w:rsidP="008107FB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p w14:paraId="1B249526" w14:textId="77777777" w:rsidR="00D11D73" w:rsidRPr="001C1F59" w:rsidRDefault="00D11D73" w:rsidP="008107FB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p w14:paraId="2B4CE980" w14:textId="77777777" w:rsidR="00D11D73" w:rsidRPr="001C1F59" w:rsidRDefault="00D11D73" w:rsidP="008107FB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p w14:paraId="50586DB3" w14:textId="77777777" w:rsidR="00D11D73" w:rsidRPr="001C1F59" w:rsidRDefault="00D11D73" w:rsidP="008107FB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p w14:paraId="0B347C46" w14:textId="77777777" w:rsidR="00D11D73" w:rsidRPr="001C1F59" w:rsidRDefault="00D11D73" w:rsidP="008107FB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p w14:paraId="6232EEDB" w14:textId="07E7DD22" w:rsidR="008107FB" w:rsidRPr="001C1F59" w:rsidRDefault="008107FB" w:rsidP="008107FB">
      <w:pPr>
        <w:pStyle w:val="Heading2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</w:pP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lastRenderedPageBreak/>
        <w:t xml:space="preserve">3. Technology </w:t>
      </w:r>
      <w:r w:rsidR="001F5A6D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d</w:t>
      </w: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etails</w:t>
      </w:r>
    </w:p>
    <w:p w14:paraId="19C66011" w14:textId="77777777" w:rsidR="008107FB" w:rsidRPr="001C1F59" w:rsidRDefault="008107FB" w:rsidP="008107FB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CE5847" w:rsidRPr="001C1F59" w14:paraId="4ADF55A7" w14:textId="77777777" w:rsidTr="00FC7B75">
        <w:tc>
          <w:tcPr>
            <w:tcW w:w="5035" w:type="dxa"/>
            <w:shd w:val="clear" w:color="auto" w:fill="B8CCE4" w:themeFill="accent1" w:themeFillTint="66"/>
          </w:tcPr>
          <w:p w14:paraId="3A746001" w14:textId="6324F4AA" w:rsidR="00CE5847" w:rsidRPr="001C1F59" w:rsidRDefault="00801989" w:rsidP="00801989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Te</w:t>
            </w:r>
            <w:r w:rsidR="00CE5847"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chnology 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ty</w:t>
            </w:r>
            <w:r w:rsidR="00CE5847"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pe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 or name</w:t>
            </w:r>
          </w:p>
        </w:tc>
        <w:tc>
          <w:tcPr>
            <w:tcW w:w="5035" w:type="dxa"/>
          </w:tcPr>
          <w:p w14:paraId="1D93D1AB" w14:textId="23BEBBBA" w:rsidR="00CE5847" w:rsidRPr="001C1F59" w:rsidRDefault="00CE5847" w:rsidP="008107FB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</w:tr>
      <w:tr w:rsidR="00801989" w:rsidRPr="001C1F59" w14:paraId="3501352B" w14:textId="77777777" w:rsidTr="00FC7B75">
        <w:tc>
          <w:tcPr>
            <w:tcW w:w="5035" w:type="dxa"/>
            <w:shd w:val="clear" w:color="auto" w:fill="B8CCE4" w:themeFill="accent1" w:themeFillTint="66"/>
          </w:tcPr>
          <w:p w14:paraId="2F09E0B3" w14:textId="6638A6A5" w:rsidR="00801989" w:rsidRPr="001C1F59" w:rsidRDefault="00801989" w:rsidP="00801989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Current development stage</w:t>
            </w:r>
          </w:p>
        </w:tc>
        <w:tc>
          <w:tcPr>
            <w:tcW w:w="5035" w:type="dxa"/>
          </w:tcPr>
          <w:sdt>
            <w:sdtPr>
              <w:rPr>
                <w:rFonts w:eastAsia="Times New Roman" w:cstheme="minorHAnsi"/>
                <w:sz w:val="20"/>
                <w:szCs w:val="20"/>
                <w:lang w:eastAsia="en-CA"/>
              </w:rPr>
              <w:id w:val="1423840447"/>
              <w:placeholder>
                <w:docPart w:val="4C37846259AF4D549CE6C6AEF4ED0B0C"/>
              </w:placeholder>
              <w:showingPlcHdr/>
              <w:comboBox>
                <w:listItem w:value="Choose an item."/>
                <w:listItem w:displayText="Conceptual" w:value="Conceptual"/>
                <w:listItem w:displayText="Prototype" w:value="Prototype"/>
                <w:listItem w:displayText="Early-stage testing completed" w:value="Early-stage testing completed"/>
                <w:listItem w:displayText="Advanced testing completed" w:value="Advanced testing completed"/>
                <w:listItem w:displayText="Commercial ready" w:value="Commercial ready"/>
                <w:listItem w:displayText=" Commercially available" w:value=" Commercially available"/>
              </w:comboBox>
            </w:sdtPr>
            <w:sdtEndPr/>
            <w:sdtContent>
              <w:p w14:paraId="28FE0B38" w14:textId="55CE4BA4" w:rsidR="00801989" w:rsidRPr="001C1F59" w:rsidRDefault="00801989" w:rsidP="00CE5847">
                <w:pPr>
                  <w:rPr>
                    <w:rFonts w:eastAsia="Times New Roman" w:cstheme="minorHAnsi"/>
                    <w:sz w:val="20"/>
                    <w:szCs w:val="20"/>
                    <w:lang w:eastAsia="en-CA"/>
                  </w:rPr>
                </w:pPr>
                <w:r w:rsidRPr="001C1F59">
                  <w:rPr>
                    <w:rStyle w:val="PlaceholderText"/>
                    <w:rFonts w:cstheme="minorHAnsi"/>
                    <w:sz w:val="20"/>
                    <w:szCs w:val="20"/>
                  </w:rPr>
                  <w:t>Choose an item.</w:t>
                </w:r>
              </w:p>
            </w:sdtContent>
          </w:sdt>
        </w:tc>
      </w:tr>
      <w:tr w:rsidR="00777B42" w:rsidRPr="001C1F59" w14:paraId="6DF73D9C" w14:textId="77777777" w:rsidTr="00FC7B75">
        <w:tc>
          <w:tcPr>
            <w:tcW w:w="10070" w:type="dxa"/>
            <w:gridSpan w:val="2"/>
            <w:shd w:val="clear" w:color="auto" w:fill="B8CCE4" w:themeFill="accent1" w:themeFillTint="66"/>
          </w:tcPr>
          <w:p w14:paraId="2DF21515" w14:textId="77777777" w:rsidR="00777B42" w:rsidRPr="00777B42" w:rsidRDefault="00777B42" w:rsidP="00777B42">
            <w:pPr>
              <w:rPr>
                <w:sz w:val="20"/>
                <w:szCs w:val="20"/>
              </w:rPr>
            </w:pPr>
            <w:r w:rsidRPr="00777B42">
              <w:rPr>
                <w:sz w:val="20"/>
                <w:szCs w:val="20"/>
              </w:rPr>
              <w:t xml:space="preserve">Intended use of technology </w:t>
            </w:r>
          </w:p>
          <w:p w14:paraId="4DF93F1E" w14:textId="760F3D8F" w:rsidR="00777B42" w:rsidRPr="00777B42" w:rsidRDefault="00777B42" w:rsidP="00777B42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777B42">
              <w:rPr>
                <w:sz w:val="20"/>
                <w:szCs w:val="20"/>
              </w:rPr>
              <w:t>(</w:t>
            </w:r>
            <w:r w:rsidR="001F5A6D">
              <w:rPr>
                <w:sz w:val="20"/>
                <w:szCs w:val="20"/>
              </w:rPr>
              <w:t>Such as</w:t>
            </w:r>
            <w:r w:rsidRPr="00777B42">
              <w:rPr>
                <w:sz w:val="20"/>
                <w:szCs w:val="20"/>
              </w:rPr>
              <w:t xml:space="preserve"> quality assessment at export, on-farm, </w:t>
            </w:r>
            <w:r w:rsidR="001F5A6D">
              <w:rPr>
                <w:sz w:val="20"/>
                <w:szCs w:val="20"/>
              </w:rPr>
              <w:t xml:space="preserve">or </w:t>
            </w:r>
            <w:r w:rsidRPr="00777B42">
              <w:rPr>
                <w:sz w:val="20"/>
                <w:szCs w:val="20"/>
              </w:rPr>
              <w:t>primary elevator</w:t>
            </w:r>
            <w:r w:rsidR="001F5A6D">
              <w:rPr>
                <w:sz w:val="20"/>
                <w:szCs w:val="20"/>
              </w:rPr>
              <w:t>.</w:t>
            </w:r>
            <w:r w:rsidRPr="00777B42">
              <w:rPr>
                <w:sz w:val="20"/>
                <w:szCs w:val="20"/>
              </w:rPr>
              <w:t>)</w:t>
            </w:r>
          </w:p>
        </w:tc>
      </w:tr>
      <w:tr w:rsidR="00777B42" w:rsidRPr="001C1F59" w14:paraId="0C919332" w14:textId="77777777" w:rsidTr="00777B42">
        <w:tc>
          <w:tcPr>
            <w:tcW w:w="10070" w:type="dxa"/>
            <w:gridSpan w:val="2"/>
            <w:shd w:val="clear" w:color="auto" w:fill="auto"/>
          </w:tcPr>
          <w:p w14:paraId="5261CA0F" w14:textId="77777777" w:rsidR="00777B42" w:rsidRPr="001C1F59" w:rsidRDefault="00777B42" w:rsidP="00FC7B75">
            <w:pPr>
              <w:spacing w:before="100" w:beforeAutospacing="1" w:after="100" w:afterAutospacing="1" w:line="300" w:lineRule="atLeast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CE5847" w:rsidRPr="001C1F59" w14:paraId="5CA981F2" w14:textId="77777777" w:rsidTr="00FC7B75">
        <w:tc>
          <w:tcPr>
            <w:tcW w:w="10070" w:type="dxa"/>
            <w:gridSpan w:val="2"/>
            <w:shd w:val="clear" w:color="auto" w:fill="B8CCE4" w:themeFill="accent1" w:themeFillTint="66"/>
          </w:tcPr>
          <w:p w14:paraId="169B3E16" w14:textId="09904BC3" w:rsidR="00CE5847" w:rsidRPr="001C1F59" w:rsidRDefault="00CE5847" w:rsidP="00FC7B75">
            <w:pPr>
              <w:spacing w:before="100" w:beforeAutospacing="1" w:after="100" w:afterAutospacing="1" w:line="300" w:lineRule="atLeast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Is the technology commercially available or certified </w:t>
            </w:r>
            <w:r w:rsidR="0018331A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(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in </w:t>
            </w:r>
            <w:r w:rsidR="0018331A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Canada and 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other countries</w:t>
            </w:r>
            <w:r w:rsidR="0018331A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)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?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  <w:r w:rsidR="00FC7B75"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If yes, </w:t>
            </w:r>
            <w:r w:rsidR="0018331A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which one(s)</w:t>
            </w:r>
            <w:r w:rsidR="00FC7B75"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?</w:t>
            </w:r>
          </w:p>
        </w:tc>
      </w:tr>
      <w:tr w:rsidR="00FC7B75" w:rsidRPr="001C1F59" w14:paraId="431F1D28" w14:textId="77777777" w:rsidTr="00AB04AE">
        <w:tc>
          <w:tcPr>
            <w:tcW w:w="10070" w:type="dxa"/>
            <w:gridSpan w:val="2"/>
          </w:tcPr>
          <w:p w14:paraId="4914D426" w14:textId="77777777" w:rsidR="00FC7B75" w:rsidRPr="001C1F59" w:rsidRDefault="00FC7B75" w:rsidP="00D11D73">
            <w:pPr>
              <w:rPr>
                <w:rFonts w:cstheme="minorHAnsi"/>
              </w:rPr>
            </w:pPr>
          </w:p>
          <w:p w14:paraId="3ED9C31E" w14:textId="77777777" w:rsidR="00D11D73" w:rsidRPr="001C1F59" w:rsidRDefault="00D11D73" w:rsidP="00D11D73">
            <w:pPr>
              <w:rPr>
                <w:rFonts w:cstheme="minorHAnsi"/>
              </w:rPr>
            </w:pPr>
          </w:p>
        </w:tc>
      </w:tr>
      <w:tr w:rsidR="00CE5847" w:rsidRPr="001C1F59" w14:paraId="39F4E781" w14:textId="77777777" w:rsidTr="00FC7B75">
        <w:tc>
          <w:tcPr>
            <w:tcW w:w="10070" w:type="dxa"/>
            <w:gridSpan w:val="2"/>
            <w:shd w:val="clear" w:color="auto" w:fill="B8CCE4" w:themeFill="accent1" w:themeFillTint="66"/>
          </w:tcPr>
          <w:p w14:paraId="7FFA21F0" w14:textId="35A70115" w:rsidR="00CE5847" w:rsidRPr="001C1F59" w:rsidRDefault="00CE5847" w:rsidP="00FC7B75">
            <w:pPr>
              <w:spacing w:before="100" w:beforeAutospacing="1" w:after="100" w:afterAutospacing="1" w:line="300" w:lineRule="atLeast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Is the technology being evaluated </w:t>
            </w:r>
            <w:r w:rsidR="0018331A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in Canada or in any 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other countries that the Canadian Grain Commission exports to and/or competes with?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  <w:r w:rsidR="00FC7B75"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If yes, which </w:t>
            </w:r>
            <w:r w:rsidR="0018331A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one(</w:t>
            </w:r>
            <w:r w:rsidR="00FC7B75"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s</w:t>
            </w:r>
            <w:r w:rsidR="0018331A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)</w:t>
            </w:r>
            <w:r w:rsidR="00FC7B75"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?</w:t>
            </w:r>
          </w:p>
        </w:tc>
      </w:tr>
      <w:tr w:rsidR="00FC7B75" w:rsidRPr="001C1F59" w14:paraId="1B4EAF7E" w14:textId="77777777" w:rsidTr="001C61AF">
        <w:tc>
          <w:tcPr>
            <w:tcW w:w="10070" w:type="dxa"/>
            <w:gridSpan w:val="2"/>
          </w:tcPr>
          <w:p w14:paraId="1ED5A4F4" w14:textId="77777777" w:rsidR="00D11D73" w:rsidRPr="001C1F59" w:rsidRDefault="00D11D73" w:rsidP="00D11D73">
            <w:pPr>
              <w:rPr>
                <w:rFonts w:cstheme="minorHAnsi"/>
              </w:rPr>
            </w:pPr>
          </w:p>
          <w:p w14:paraId="05EE2002" w14:textId="77777777" w:rsidR="00D11D73" w:rsidRPr="001C1F59" w:rsidRDefault="00D11D73" w:rsidP="00D11D73">
            <w:pPr>
              <w:rPr>
                <w:rFonts w:cstheme="minorHAnsi"/>
              </w:rPr>
            </w:pPr>
          </w:p>
        </w:tc>
      </w:tr>
      <w:tr w:rsidR="00FC7B75" w:rsidRPr="001C1F59" w14:paraId="590516DF" w14:textId="77777777" w:rsidTr="00FC7B75">
        <w:tc>
          <w:tcPr>
            <w:tcW w:w="10070" w:type="dxa"/>
            <w:gridSpan w:val="2"/>
            <w:shd w:val="clear" w:color="auto" w:fill="B8CCE4" w:themeFill="accent1" w:themeFillTint="66"/>
          </w:tcPr>
          <w:p w14:paraId="4E9CC119" w14:textId="77777777" w:rsidR="00FC7B75" w:rsidRPr="001C1F59" w:rsidRDefault="00FC7B75" w:rsidP="00FC7B7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C1F59">
              <w:rPr>
                <w:rFonts w:cstheme="minorHAnsi"/>
                <w:b/>
                <w:bCs/>
                <w:sz w:val="20"/>
                <w:szCs w:val="20"/>
              </w:rPr>
              <w:t>Technical description</w:t>
            </w:r>
          </w:p>
          <w:p w14:paraId="325098DD" w14:textId="03E37338" w:rsidR="00FC7B75" w:rsidRPr="001C1F59" w:rsidRDefault="001F5A6D" w:rsidP="00FC7B75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cstheme="minorHAnsi"/>
                <w:sz w:val="20"/>
                <w:szCs w:val="20"/>
              </w:rPr>
              <w:t>Provide a d</w:t>
            </w:r>
            <w:r w:rsidR="00FC7B75" w:rsidRPr="001C1F59">
              <w:rPr>
                <w:rFonts w:cstheme="minorHAnsi"/>
                <w:sz w:val="20"/>
                <w:szCs w:val="20"/>
              </w:rPr>
              <w:t>etailed description of the technology, how it works, and its key features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CE5847" w:rsidRPr="001C1F59" w14:paraId="4A7F890B" w14:textId="77777777" w:rsidTr="00003DD4">
        <w:tc>
          <w:tcPr>
            <w:tcW w:w="10070" w:type="dxa"/>
            <w:gridSpan w:val="2"/>
          </w:tcPr>
          <w:p w14:paraId="345B4681" w14:textId="77777777" w:rsidR="00D11D73" w:rsidRPr="001C1F59" w:rsidRDefault="00CE5847" w:rsidP="00D11D73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</w:p>
          <w:p w14:paraId="71B75D15" w14:textId="77777777" w:rsidR="00D11D73" w:rsidRPr="001C1F59" w:rsidRDefault="00D11D73" w:rsidP="00D11D73">
            <w:pPr>
              <w:rPr>
                <w:rFonts w:cstheme="minorHAnsi"/>
              </w:rPr>
            </w:pPr>
          </w:p>
          <w:p w14:paraId="2D5FAD13" w14:textId="241A59E6" w:rsidR="00D11D73" w:rsidRPr="001C1F59" w:rsidRDefault="00D11D73" w:rsidP="00D11D73">
            <w:pPr>
              <w:rPr>
                <w:rFonts w:cstheme="minorHAnsi"/>
              </w:rPr>
            </w:pPr>
          </w:p>
        </w:tc>
      </w:tr>
      <w:tr w:rsidR="00CE5847" w:rsidRPr="001C1F59" w14:paraId="72AB8134" w14:textId="77777777" w:rsidTr="00DB5D19">
        <w:tc>
          <w:tcPr>
            <w:tcW w:w="10070" w:type="dxa"/>
            <w:gridSpan w:val="2"/>
            <w:shd w:val="clear" w:color="auto" w:fill="B8CCE4" w:themeFill="accent1" w:themeFillTint="66"/>
          </w:tcPr>
          <w:p w14:paraId="2D464913" w14:textId="77777777" w:rsidR="00DB5D19" w:rsidRPr="001C1F59" w:rsidRDefault="00CE5847" w:rsidP="00CE5847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Potential </w:t>
            </w:r>
            <w:r w:rsidR="00DB5D19"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a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dvantages </w:t>
            </w:r>
            <w:r w:rsidR="00DB5D19"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a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ssociated with the </w:t>
            </w:r>
            <w:r w:rsidR="00DB5D19"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t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echnology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</w:p>
          <w:p w14:paraId="5C70E91A" w14:textId="5796E8A9" w:rsidR="00CE5847" w:rsidRPr="001C1F59" w:rsidRDefault="00DB5D19" w:rsidP="00DB5D19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(</w:t>
            </w:r>
            <w:r w:rsidR="001F5A6D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Such as </w:t>
            </w:r>
            <w:r w:rsidR="00CE5847"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accuracy, tolerances, estimated testing time, testing cost</w:t>
            </w:r>
            <w:r w:rsidR="001F5A6D">
              <w:rPr>
                <w:rFonts w:eastAsia="Times New Roman" w:cstheme="minorHAnsi"/>
                <w:sz w:val="20"/>
                <w:szCs w:val="20"/>
                <w:lang w:eastAsia="en-CA"/>
              </w:rPr>
              <w:t>, etc.</w:t>
            </w:r>
            <w:r w:rsidR="00CE5847"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) </w:t>
            </w:r>
          </w:p>
        </w:tc>
      </w:tr>
      <w:tr w:rsidR="00DB5D19" w:rsidRPr="001C1F59" w14:paraId="682E6DBE" w14:textId="77777777" w:rsidTr="00A3541F">
        <w:tc>
          <w:tcPr>
            <w:tcW w:w="10070" w:type="dxa"/>
            <w:gridSpan w:val="2"/>
          </w:tcPr>
          <w:p w14:paraId="752E64B1" w14:textId="77777777" w:rsidR="00DB5D19" w:rsidRPr="001C1F59" w:rsidRDefault="00DB5D19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  <w:p w14:paraId="307B7CD3" w14:textId="77777777" w:rsidR="00D11D73" w:rsidRPr="001C1F59" w:rsidRDefault="00D11D73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  <w:p w14:paraId="38E299AE" w14:textId="77777777" w:rsidR="00D11D73" w:rsidRPr="001C1F59" w:rsidRDefault="00D11D73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CE5847" w:rsidRPr="001C1F59" w14:paraId="5D93C6EF" w14:textId="77777777" w:rsidTr="00DB5D19">
        <w:tc>
          <w:tcPr>
            <w:tcW w:w="10070" w:type="dxa"/>
            <w:gridSpan w:val="2"/>
            <w:shd w:val="clear" w:color="auto" w:fill="B8CCE4" w:themeFill="accent1" w:themeFillTint="66"/>
          </w:tcPr>
          <w:p w14:paraId="039E06E9" w14:textId="77777777" w:rsidR="00DB5D19" w:rsidRPr="001C1F59" w:rsidRDefault="00CE5847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Explain how this technology is "fit-for-purpose" for grain quality assessment</w:t>
            </w:r>
          </w:p>
          <w:p w14:paraId="2C8DF8F0" w14:textId="6C4ECEF9" w:rsidR="00CE5847" w:rsidRPr="001C1F59" w:rsidRDefault="00CE5847" w:rsidP="00CE5847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Describe how it generates results with sufficient accuracy to allow users to make correct decisions in grain quality assessment</w:t>
            </w:r>
            <w:r w:rsidR="001F5A6D">
              <w:rPr>
                <w:rFonts w:eastAsia="Times New Roman" w:cstheme="minorHAnsi"/>
                <w:sz w:val="20"/>
                <w:szCs w:val="20"/>
                <w:lang w:eastAsia="en-CA"/>
              </w:rPr>
              <w:t>.</w:t>
            </w:r>
          </w:p>
        </w:tc>
      </w:tr>
      <w:tr w:rsidR="00DB5D19" w:rsidRPr="001C1F59" w14:paraId="663E66B1" w14:textId="77777777" w:rsidTr="00A3541F">
        <w:tc>
          <w:tcPr>
            <w:tcW w:w="10070" w:type="dxa"/>
            <w:gridSpan w:val="2"/>
          </w:tcPr>
          <w:p w14:paraId="3C00C73E" w14:textId="77777777" w:rsidR="00DB5D19" w:rsidRPr="001C1F59" w:rsidRDefault="00DB5D19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  <w:p w14:paraId="65248786" w14:textId="77777777" w:rsidR="00D11D73" w:rsidRPr="001C1F59" w:rsidRDefault="00D11D73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  <w:p w14:paraId="06B4EEEB" w14:textId="77777777" w:rsidR="00D11D73" w:rsidRPr="001C1F59" w:rsidRDefault="00D11D73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CE5847" w:rsidRPr="001C1F59" w14:paraId="73C1D049" w14:textId="77777777" w:rsidTr="00DB5D19">
        <w:tc>
          <w:tcPr>
            <w:tcW w:w="10070" w:type="dxa"/>
            <w:gridSpan w:val="2"/>
            <w:shd w:val="clear" w:color="auto" w:fill="B8CCE4" w:themeFill="accent1" w:themeFillTint="66"/>
          </w:tcPr>
          <w:p w14:paraId="382FA17A" w14:textId="24A45820" w:rsidR="00DB5D19" w:rsidRPr="001C1F59" w:rsidRDefault="00CE5847" w:rsidP="00CE5847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bookmarkStart w:id="0" w:name="_Hlk194575436"/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Compatibility with </w:t>
            </w:r>
            <w:r w:rsidR="00DB5D19"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e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 xml:space="preserve">xisting </w:t>
            </w:r>
            <w:r w:rsidR="00DB5D19"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s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ystems</w:t>
            </w:r>
            <w:bookmarkEnd w:id="0"/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</w:p>
          <w:p w14:paraId="20BFA8F7" w14:textId="59778A4A" w:rsidR="00CE5847" w:rsidRPr="001C1F59" w:rsidRDefault="00CE5847" w:rsidP="00DB5D19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Describe how the technology would integrate with or complement existing Canadian grain quality assessment methods</w:t>
            </w:r>
            <w:r w:rsidR="001F5A6D">
              <w:rPr>
                <w:rFonts w:eastAsia="Times New Roman" w:cstheme="minorHAnsi"/>
                <w:sz w:val="20"/>
                <w:szCs w:val="20"/>
                <w:lang w:eastAsia="en-CA"/>
              </w:rPr>
              <w:t>.</w:t>
            </w:r>
          </w:p>
        </w:tc>
      </w:tr>
      <w:tr w:rsidR="00DB5D19" w:rsidRPr="001C1F59" w14:paraId="13105030" w14:textId="77777777" w:rsidTr="00A3541F">
        <w:tc>
          <w:tcPr>
            <w:tcW w:w="10070" w:type="dxa"/>
            <w:gridSpan w:val="2"/>
          </w:tcPr>
          <w:p w14:paraId="1DD8664D" w14:textId="77777777" w:rsidR="00DB5D19" w:rsidRPr="001C1F59" w:rsidRDefault="00DB5D19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  <w:p w14:paraId="5B6C2734" w14:textId="77777777" w:rsidR="00D11D73" w:rsidRPr="001C1F59" w:rsidRDefault="00D11D73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  <w:p w14:paraId="77870D26" w14:textId="77777777" w:rsidR="00D11D73" w:rsidRPr="001C1F59" w:rsidRDefault="00D11D73" w:rsidP="00CE5847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CE5847" w:rsidRPr="001C1F59" w14:paraId="42781C34" w14:textId="77777777" w:rsidTr="00DB5D19">
        <w:tc>
          <w:tcPr>
            <w:tcW w:w="10070" w:type="dxa"/>
            <w:gridSpan w:val="2"/>
            <w:shd w:val="clear" w:color="auto" w:fill="B8CCE4" w:themeFill="accent1" w:themeFillTint="66"/>
          </w:tcPr>
          <w:p w14:paraId="171FC4B9" w14:textId="30A61A92" w:rsidR="00DB5D19" w:rsidRPr="001C1F59" w:rsidRDefault="00CE5847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Supporting </w:t>
            </w:r>
            <w:r w:rsidR="00DB5D19" w:rsidRPr="001C1F59">
              <w:rPr>
                <w:rFonts w:cstheme="minorHAnsi"/>
                <w:b/>
                <w:bCs/>
                <w:sz w:val="20"/>
                <w:szCs w:val="20"/>
              </w:rPr>
              <w:t>data</w:t>
            </w:r>
          </w:p>
          <w:p w14:paraId="219A95F8" w14:textId="6E71A31B" w:rsidR="00CE5847" w:rsidRPr="001C1F59" w:rsidRDefault="00CE5847" w:rsidP="00DB5D19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cstheme="minorHAnsi"/>
                <w:sz w:val="20"/>
                <w:szCs w:val="20"/>
              </w:rPr>
              <w:t>Describe any validation data or testing results that demonstrate the technology's effectiveness</w:t>
            </w:r>
            <w:r w:rsidR="001F5A6D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B5D19" w:rsidRPr="001C1F59" w14:paraId="4BEDD4D5" w14:textId="77777777" w:rsidTr="00A3541F">
        <w:tc>
          <w:tcPr>
            <w:tcW w:w="10070" w:type="dxa"/>
            <w:gridSpan w:val="2"/>
          </w:tcPr>
          <w:p w14:paraId="2AFA7DCB" w14:textId="77777777" w:rsidR="00DB5D19" w:rsidRPr="001C1F59" w:rsidRDefault="00DB5D19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37F1FA6" w14:textId="77777777" w:rsidR="00D11D73" w:rsidRDefault="00D11D73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6996CAA" w14:textId="77777777" w:rsidR="005E1C58" w:rsidRDefault="005E1C58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B49A3A8" w14:textId="77777777" w:rsidR="005E1C58" w:rsidRDefault="005E1C58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42CE422" w14:textId="77777777" w:rsidR="005E1C58" w:rsidRPr="001C1F59" w:rsidRDefault="005E1C58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EB68A8B" w14:textId="77777777" w:rsidR="00D11D73" w:rsidRPr="001C1F59" w:rsidRDefault="00D11D73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E5847" w:rsidRPr="001C1F59" w14:paraId="21C1AC6C" w14:textId="77777777" w:rsidTr="00DB5D19">
        <w:tc>
          <w:tcPr>
            <w:tcW w:w="10070" w:type="dxa"/>
            <w:gridSpan w:val="2"/>
            <w:shd w:val="clear" w:color="auto" w:fill="B8CCE4" w:themeFill="accent1" w:themeFillTint="66"/>
          </w:tcPr>
          <w:p w14:paraId="0A567D6C" w14:textId="77777777" w:rsidR="00DB5D19" w:rsidRPr="001C1F59" w:rsidRDefault="00CE5847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Previous </w:t>
            </w:r>
            <w:r w:rsidR="00DB5D19" w:rsidRPr="001C1F59">
              <w:rPr>
                <w:rFonts w:cstheme="minorHAnsi"/>
                <w:b/>
                <w:bCs/>
                <w:sz w:val="20"/>
                <w:szCs w:val="20"/>
              </w:rPr>
              <w:t>t</w:t>
            </w: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esting </w:t>
            </w:r>
            <w:r w:rsidR="00DB5D19" w:rsidRPr="001C1F59">
              <w:rPr>
                <w:rFonts w:cstheme="minorHAnsi"/>
                <w:b/>
                <w:bCs/>
                <w:sz w:val="20"/>
                <w:szCs w:val="20"/>
              </w:rPr>
              <w:t>r</w:t>
            </w: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esults </w:t>
            </w:r>
          </w:p>
          <w:p w14:paraId="22BF58E2" w14:textId="317F9CDF" w:rsidR="00CE5847" w:rsidRPr="001C1F59" w:rsidRDefault="00CE5847" w:rsidP="00DB5D19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cstheme="minorHAnsi"/>
                <w:sz w:val="20"/>
                <w:szCs w:val="20"/>
              </w:rPr>
              <w:t>If the technology has been tested or implemented elsewhere, provide details of those results</w:t>
            </w:r>
            <w:r w:rsidR="001F5A6D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B5D19" w:rsidRPr="001C1F59" w14:paraId="2FE3B245" w14:textId="77777777" w:rsidTr="00DB5D19">
        <w:tc>
          <w:tcPr>
            <w:tcW w:w="10070" w:type="dxa"/>
            <w:gridSpan w:val="2"/>
            <w:shd w:val="clear" w:color="auto" w:fill="FFFFFF" w:themeFill="background1"/>
          </w:tcPr>
          <w:p w14:paraId="3166D0F5" w14:textId="77777777" w:rsidR="00DB5D19" w:rsidRDefault="00DB5D19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05D6B64" w14:textId="77777777" w:rsidR="005E1C58" w:rsidRPr="001C1F59" w:rsidRDefault="005E1C58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8BB116F" w14:textId="77777777" w:rsidR="00D11D73" w:rsidRPr="001C1F59" w:rsidRDefault="00D11D73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DDAD9D5" w14:textId="77777777" w:rsidR="00D11D73" w:rsidRPr="001C1F59" w:rsidRDefault="00D11D73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7221060A" w14:textId="77777777" w:rsidR="00CE5847" w:rsidRDefault="00CE5847" w:rsidP="008107FB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p w14:paraId="5F05240A" w14:textId="77777777" w:rsidR="007D6913" w:rsidRPr="001C1F59" w:rsidRDefault="007D6913" w:rsidP="008107FB">
      <w:pPr>
        <w:spacing w:after="0"/>
        <w:rPr>
          <w:rFonts w:eastAsia="Times New Roman" w:cstheme="minorHAnsi"/>
          <w:b/>
          <w:bCs/>
          <w:sz w:val="20"/>
          <w:szCs w:val="20"/>
          <w:lang w:eastAsia="en-CA"/>
        </w:rPr>
      </w:pPr>
    </w:p>
    <w:p w14:paraId="43D00B9F" w14:textId="4A0927BF" w:rsidR="00DB5D19" w:rsidRPr="001C1F59" w:rsidRDefault="00F47089" w:rsidP="00DB5D19">
      <w:pPr>
        <w:pStyle w:val="Heading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</w:pP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lastRenderedPageBreak/>
        <w:t xml:space="preserve">4. Alignment with CGC </w:t>
      </w:r>
      <w:r w:rsidR="00CE5847"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m</w:t>
      </w: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 xml:space="preserve">andate and </w:t>
      </w:r>
      <w:r w:rsidR="00CE5847"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i</w:t>
      </w: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 xml:space="preserve">ndustry </w:t>
      </w:r>
      <w:r w:rsidR="00A674CC"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i</w:t>
      </w: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mpact</w:t>
      </w:r>
    </w:p>
    <w:p w14:paraId="3858AC89" w14:textId="77777777" w:rsidR="00DB5D19" w:rsidRPr="001C1F59" w:rsidRDefault="00DB5D19" w:rsidP="00DB5D19">
      <w:pPr>
        <w:spacing w:after="0"/>
        <w:rPr>
          <w:rFonts w:cstheme="minorHAnsi"/>
          <w:lang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CD3D5E" w:rsidRPr="001C1F59" w14:paraId="40502AA1" w14:textId="77777777" w:rsidTr="00DB5D19">
        <w:tc>
          <w:tcPr>
            <w:tcW w:w="10070" w:type="dxa"/>
            <w:shd w:val="clear" w:color="auto" w:fill="B8CCE4" w:themeFill="accent1" w:themeFillTint="66"/>
          </w:tcPr>
          <w:p w14:paraId="01C3B61F" w14:textId="77777777" w:rsidR="00DB5D19" w:rsidRPr="001C1F59" w:rsidRDefault="00CD3D5E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Potential </w:t>
            </w:r>
            <w:r w:rsidR="00DB5D19" w:rsidRPr="001C1F59">
              <w:rPr>
                <w:rFonts w:cstheme="minorHAnsi"/>
                <w:b/>
                <w:bCs/>
                <w:sz w:val="20"/>
                <w:szCs w:val="20"/>
              </w:rPr>
              <w:t>b</w:t>
            </w: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enefit to the Canadian Grain Commission and the Canadian </w:t>
            </w:r>
            <w:r w:rsidR="00DB5D19" w:rsidRPr="001C1F59">
              <w:rPr>
                <w:rFonts w:cstheme="minorHAnsi"/>
                <w:b/>
                <w:bCs/>
                <w:sz w:val="20"/>
                <w:szCs w:val="20"/>
              </w:rPr>
              <w:t>g</w:t>
            </w: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rain </w:t>
            </w:r>
            <w:r w:rsidR="00DB5D19" w:rsidRPr="001C1F59"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Pr="001C1F59">
              <w:rPr>
                <w:rFonts w:cstheme="minorHAnsi"/>
                <w:b/>
                <w:bCs/>
                <w:sz w:val="20"/>
                <w:szCs w:val="20"/>
              </w:rPr>
              <w:t>ector</w:t>
            </w:r>
          </w:p>
          <w:p w14:paraId="4F490BA2" w14:textId="509CCAED" w:rsidR="00CD3D5E" w:rsidRPr="001C1F59" w:rsidRDefault="00CD3D5E" w:rsidP="00DB5D19">
            <w:pPr>
              <w:rPr>
                <w:rFonts w:cstheme="minorHAnsi"/>
                <w:sz w:val="20"/>
                <w:szCs w:val="20"/>
              </w:rPr>
            </w:pPr>
            <w:r w:rsidRPr="001C1F59">
              <w:rPr>
                <w:rFonts w:cstheme="minorHAnsi"/>
                <w:sz w:val="20"/>
                <w:szCs w:val="20"/>
              </w:rPr>
              <w:t xml:space="preserve">Include how the project is linked to the Canadian Grain Commission's </w:t>
            </w:r>
            <w:hyperlink r:id="rId10" w:history="1">
              <w:r w:rsidRPr="00373F02">
                <w:rPr>
                  <w:rStyle w:val="Hyperlink"/>
                  <w:rFonts w:cstheme="minorHAnsi"/>
                  <w:sz w:val="20"/>
                  <w:szCs w:val="20"/>
                </w:rPr>
                <w:t>mandate</w:t>
              </w:r>
            </w:hyperlink>
            <w:r w:rsidRPr="001C1F59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B5D19" w:rsidRPr="001C1F59" w14:paraId="40008265" w14:textId="77777777" w:rsidTr="00CD3D5E">
        <w:tc>
          <w:tcPr>
            <w:tcW w:w="10070" w:type="dxa"/>
          </w:tcPr>
          <w:p w14:paraId="4F127376" w14:textId="77777777" w:rsidR="00DB5D19" w:rsidRPr="001C1F59" w:rsidRDefault="00DB5D19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08790C6" w14:textId="77777777" w:rsidR="00D11D73" w:rsidRPr="001C1F59" w:rsidRDefault="00D11D73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E5AE498" w14:textId="77777777" w:rsidR="00D11D73" w:rsidRPr="001C1F59" w:rsidRDefault="00D11D73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3D5E" w:rsidRPr="001C1F59" w14:paraId="7A5A7FE1" w14:textId="77777777" w:rsidTr="00DB5D19">
        <w:tc>
          <w:tcPr>
            <w:tcW w:w="10070" w:type="dxa"/>
            <w:shd w:val="clear" w:color="auto" w:fill="B8CCE4" w:themeFill="accent1" w:themeFillTint="66"/>
          </w:tcPr>
          <w:p w14:paraId="0E251BBA" w14:textId="77777777" w:rsidR="00DB5D19" w:rsidRPr="001C1F59" w:rsidRDefault="00CD3D5E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Stakeholder </w:t>
            </w:r>
            <w:r w:rsidR="00DB5D19" w:rsidRPr="001C1F59">
              <w:rPr>
                <w:rFonts w:cstheme="minorHAnsi"/>
                <w:b/>
                <w:bCs/>
                <w:sz w:val="20"/>
                <w:szCs w:val="20"/>
              </w:rPr>
              <w:t>impact</w:t>
            </w:r>
          </w:p>
          <w:p w14:paraId="5E804817" w14:textId="6DF7F2E6" w:rsidR="00CD3D5E" w:rsidRPr="001C1F59" w:rsidRDefault="00CD3D5E" w:rsidP="00DB5D19">
            <w:pPr>
              <w:rPr>
                <w:rFonts w:cstheme="minorHAnsi"/>
                <w:sz w:val="20"/>
                <w:szCs w:val="20"/>
              </w:rPr>
            </w:pPr>
            <w:r w:rsidRPr="001C1F59">
              <w:rPr>
                <w:rFonts w:cstheme="minorHAnsi"/>
                <w:sz w:val="20"/>
                <w:szCs w:val="20"/>
              </w:rPr>
              <w:t>Describe how this technology might impact different stakeholders in the grain value chain including producers, handlers, processors, and exporters.</w:t>
            </w:r>
          </w:p>
        </w:tc>
      </w:tr>
      <w:tr w:rsidR="00DB5D19" w:rsidRPr="001C1F59" w14:paraId="18524748" w14:textId="77777777" w:rsidTr="00CD3D5E">
        <w:tc>
          <w:tcPr>
            <w:tcW w:w="10070" w:type="dxa"/>
          </w:tcPr>
          <w:p w14:paraId="227A6B44" w14:textId="77777777" w:rsidR="00DB5D19" w:rsidRPr="001C1F59" w:rsidRDefault="00DB5D19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372E9B1" w14:textId="77777777" w:rsidR="00D11D73" w:rsidRPr="001C1F59" w:rsidRDefault="00D11D73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D05887F" w14:textId="77777777" w:rsidR="00D11D73" w:rsidRPr="001C1F59" w:rsidRDefault="00D11D73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3D5E" w:rsidRPr="001C1F59" w14:paraId="0CD9393A" w14:textId="77777777" w:rsidTr="00DB5D19">
        <w:tc>
          <w:tcPr>
            <w:tcW w:w="10070" w:type="dxa"/>
            <w:shd w:val="clear" w:color="auto" w:fill="B8CCE4" w:themeFill="accent1" w:themeFillTint="66"/>
          </w:tcPr>
          <w:p w14:paraId="099E139C" w14:textId="69167E3C" w:rsidR="00DB5D19" w:rsidRPr="001C1F59" w:rsidRDefault="00CD3D5E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Implementation </w:t>
            </w:r>
            <w:r w:rsidR="00DB5D19" w:rsidRPr="001C1F59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C1F59">
              <w:rPr>
                <w:rFonts w:cstheme="minorHAnsi"/>
                <w:b/>
                <w:bCs/>
                <w:sz w:val="20"/>
                <w:szCs w:val="20"/>
              </w:rPr>
              <w:t>athway</w:t>
            </w:r>
          </w:p>
          <w:p w14:paraId="7CE8DFA8" w14:textId="7621F292" w:rsidR="00CD3D5E" w:rsidRPr="001C1F59" w:rsidRDefault="00CD3D5E" w:rsidP="00DB5D19">
            <w:pPr>
              <w:rPr>
                <w:rFonts w:cstheme="minorHAnsi"/>
                <w:sz w:val="20"/>
                <w:szCs w:val="20"/>
              </w:rPr>
            </w:pPr>
            <w:r w:rsidRPr="001C1F59">
              <w:rPr>
                <w:rFonts w:cstheme="minorHAnsi"/>
                <w:sz w:val="20"/>
                <w:szCs w:val="20"/>
              </w:rPr>
              <w:t>For more developed technologies, describe potential pathways for implementing this technology in the Canadian grain system.</w:t>
            </w:r>
          </w:p>
        </w:tc>
      </w:tr>
      <w:tr w:rsidR="00DB5D19" w:rsidRPr="001C1F59" w14:paraId="6368A0D1" w14:textId="77777777" w:rsidTr="00CD3D5E">
        <w:tc>
          <w:tcPr>
            <w:tcW w:w="10070" w:type="dxa"/>
          </w:tcPr>
          <w:p w14:paraId="416E842A" w14:textId="77777777" w:rsidR="00DB5D19" w:rsidRPr="001C1F59" w:rsidRDefault="00DB5D19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E128ADB" w14:textId="77777777" w:rsidR="00D11D73" w:rsidRPr="001C1F59" w:rsidRDefault="00D11D73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4E80084" w14:textId="77777777" w:rsidR="00D11D73" w:rsidRPr="001C1F59" w:rsidRDefault="00D11D73" w:rsidP="00DB5D1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0EEAA40D" w14:textId="77777777" w:rsidR="008E2B0D" w:rsidRPr="001C1F59" w:rsidRDefault="008E2B0D" w:rsidP="00DB5D19">
      <w:pPr>
        <w:spacing w:after="0"/>
        <w:rPr>
          <w:rFonts w:eastAsia="Times New Roman" w:cstheme="minorHAnsi"/>
          <w:sz w:val="20"/>
          <w:szCs w:val="20"/>
          <w:lang w:eastAsia="en-CA"/>
        </w:rPr>
      </w:pPr>
    </w:p>
    <w:p w14:paraId="7B572589" w14:textId="3FD67BA2" w:rsidR="00CD3D5E" w:rsidRPr="001C1F59" w:rsidRDefault="008E2B0D" w:rsidP="00DB5D19">
      <w:pPr>
        <w:pStyle w:val="Heading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</w:pP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 xml:space="preserve">5. Resources and CGC </w:t>
      </w:r>
      <w:r w:rsidR="00A674CC"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c</w:t>
      </w: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ontribution</w:t>
      </w:r>
    </w:p>
    <w:p w14:paraId="304AD215" w14:textId="77777777" w:rsidR="00DB5D19" w:rsidRPr="001C1F59" w:rsidRDefault="00DB5D19" w:rsidP="00DB5D19">
      <w:pPr>
        <w:spacing w:after="0"/>
        <w:rPr>
          <w:rFonts w:cstheme="minorHAnsi"/>
          <w:lang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CD3D5E" w:rsidRPr="001C1F59" w14:paraId="7516777A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330F82B7" w14:textId="7D8DC92C" w:rsidR="00CD3D5E" w:rsidRPr="001C1F59" w:rsidRDefault="00CD3D5E" w:rsidP="00A674CC">
            <w:pPr>
              <w:spacing w:before="100" w:beforeAutospacing="1" w:after="100" w:afterAutospacing="1" w:line="300" w:lineRule="atLeast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For collaboration requests, provide details on the contribution(s) being requested from the Canadian Grain Commission</w:t>
            </w:r>
          </w:p>
        </w:tc>
      </w:tr>
      <w:tr w:rsidR="00A674CC" w:rsidRPr="001C1F59" w14:paraId="414C10B8" w14:textId="77777777" w:rsidTr="00CD3D5E">
        <w:tc>
          <w:tcPr>
            <w:tcW w:w="10070" w:type="dxa"/>
          </w:tcPr>
          <w:p w14:paraId="38F54571" w14:textId="77777777" w:rsidR="00A674CC" w:rsidRPr="001C1F59" w:rsidRDefault="00A674CC" w:rsidP="00D11D73">
            <w:pPr>
              <w:rPr>
                <w:rFonts w:cstheme="minorHAnsi"/>
              </w:rPr>
            </w:pPr>
          </w:p>
          <w:p w14:paraId="26ADE317" w14:textId="77777777" w:rsidR="00D11D73" w:rsidRPr="001C1F59" w:rsidRDefault="00D11D73" w:rsidP="00D11D73">
            <w:pPr>
              <w:rPr>
                <w:rFonts w:cstheme="minorHAnsi"/>
              </w:rPr>
            </w:pPr>
          </w:p>
          <w:p w14:paraId="14093BE9" w14:textId="77777777" w:rsidR="00D11D73" w:rsidRPr="001C1F59" w:rsidRDefault="00D11D73" w:rsidP="00D11D73">
            <w:pPr>
              <w:rPr>
                <w:rFonts w:cstheme="minorHAnsi"/>
              </w:rPr>
            </w:pPr>
          </w:p>
        </w:tc>
      </w:tr>
      <w:tr w:rsidR="00CD3D5E" w:rsidRPr="001C1F59" w14:paraId="63F50828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79F26AB8" w14:textId="383B733D" w:rsidR="00CD3D5E" w:rsidRPr="001C1F59" w:rsidRDefault="00CD3D5E" w:rsidP="00A674CC">
            <w:pPr>
              <w:spacing w:before="100" w:beforeAutospacing="1" w:after="100" w:afterAutospacing="1" w:line="300" w:lineRule="atLeast"/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Are resources available from external sources to support the project? If yes, which one</w:t>
            </w:r>
            <w:r w:rsidR="009F18A8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(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s</w:t>
            </w:r>
            <w:r w:rsidR="009F18A8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)</w:t>
            </w: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?</w:t>
            </w: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 xml:space="preserve"> </w:t>
            </w:r>
          </w:p>
        </w:tc>
      </w:tr>
      <w:tr w:rsidR="00A674CC" w:rsidRPr="001C1F59" w14:paraId="07A56A37" w14:textId="77777777" w:rsidTr="00CD3D5E">
        <w:tc>
          <w:tcPr>
            <w:tcW w:w="10070" w:type="dxa"/>
          </w:tcPr>
          <w:p w14:paraId="7C09B70B" w14:textId="77777777" w:rsidR="00D11D73" w:rsidRPr="001C1F59" w:rsidRDefault="00D11D73" w:rsidP="00D11D73">
            <w:pPr>
              <w:rPr>
                <w:rFonts w:cstheme="minorHAnsi"/>
              </w:rPr>
            </w:pPr>
          </w:p>
          <w:p w14:paraId="3156DAD9" w14:textId="77777777" w:rsidR="00D11D73" w:rsidRPr="001C1F59" w:rsidRDefault="00D11D73" w:rsidP="00D11D73">
            <w:pPr>
              <w:rPr>
                <w:rFonts w:cstheme="minorHAnsi"/>
              </w:rPr>
            </w:pPr>
          </w:p>
          <w:p w14:paraId="623ADFB7" w14:textId="77777777" w:rsidR="00D11D73" w:rsidRPr="001C1F59" w:rsidRDefault="00D11D73" w:rsidP="00D11D73">
            <w:pPr>
              <w:rPr>
                <w:rFonts w:cstheme="minorHAnsi"/>
              </w:rPr>
            </w:pPr>
          </w:p>
        </w:tc>
      </w:tr>
    </w:tbl>
    <w:p w14:paraId="1F2EA9F0" w14:textId="77777777" w:rsidR="00A674CC" w:rsidRDefault="00A674CC" w:rsidP="00A674CC">
      <w:pPr>
        <w:spacing w:after="0"/>
        <w:rPr>
          <w:rStyle w:val="Heading2Char"/>
          <w:rFonts w:asciiTheme="minorHAnsi" w:hAnsiTheme="minorHAnsi" w:cstheme="minorHAnsi"/>
          <w:sz w:val="20"/>
          <w:szCs w:val="20"/>
          <w:lang w:eastAsia="en-CA"/>
        </w:rPr>
      </w:pPr>
    </w:p>
    <w:p w14:paraId="7451C89D" w14:textId="55FB27B2" w:rsidR="006C49C2" w:rsidRPr="001C1F59" w:rsidRDefault="008E2B0D" w:rsidP="00A674CC">
      <w:pPr>
        <w:spacing w:after="0"/>
        <w:rPr>
          <w:rStyle w:val="Heading2Char"/>
          <w:rFonts w:asciiTheme="minorHAnsi" w:hAnsiTheme="minorHAnsi" w:cstheme="minorHAnsi"/>
          <w:b/>
          <w:bCs/>
          <w:sz w:val="20"/>
          <w:szCs w:val="20"/>
          <w:lang w:eastAsia="en-CA"/>
        </w:rPr>
      </w:pPr>
      <w:r w:rsidRPr="001C1F59">
        <w:rPr>
          <w:rStyle w:val="Heading2Char"/>
          <w:rFonts w:asciiTheme="minorHAnsi" w:hAnsiTheme="minorHAnsi" w:cstheme="minorHAnsi"/>
          <w:b/>
          <w:bCs/>
          <w:color w:val="auto"/>
          <w:sz w:val="24"/>
          <w:szCs w:val="24"/>
          <w:lang w:eastAsia="en-CA"/>
        </w:rPr>
        <w:t xml:space="preserve">6. Participants and </w:t>
      </w:r>
      <w:r w:rsidR="00CD3D5E" w:rsidRPr="001C1F59">
        <w:rPr>
          <w:rStyle w:val="Heading2Char"/>
          <w:rFonts w:asciiTheme="minorHAnsi" w:hAnsiTheme="minorHAnsi" w:cstheme="minorHAnsi"/>
          <w:b/>
          <w:bCs/>
          <w:color w:val="auto"/>
          <w:sz w:val="24"/>
          <w:szCs w:val="24"/>
          <w:lang w:eastAsia="en-CA"/>
        </w:rPr>
        <w:t>p</w:t>
      </w:r>
      <w:r w:rsidRPr="001C1F59">
        <w:rPr>
          <w:rStyle w:val="Heading2Char"/>
          <w:rFonts w:asciiTheme="minorHAnsi" w:hAnsiTheme="minorHAnsi" w:cstheme="minorHAnsi"/>
          <w:b/>
          <w:bCs/>
          <w:color w:val="auto"/>
          <w:sz w:val="24"/>
          <w:szCs w:val="24"/>
          <w:lang w:eastAsia="en-CA"/>
        </w:rPr>
        <w:t>artners</w:t>
      </w:r>
    </w:p>
    <w:p w14:paraId="3D016134" w14:textId="77777777" w:rsidR="00A674CC" w:rsidRPr="001C1F59" w:rsidRDefault="00A674CC" w:rsidP="00A674CC">
      <w:pPr>
        <w:spacing w:after="0"/>
        <w:rPr>
          <w:rFonts w:eastAsia="Times New Roman" w:cstheme="minorHAnsi"/>
          <w:sz w:val="20"/>
          <w:szCs w:val="20"/>
          <w:lang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CD3D5E" w:rsidRPr="001C1F59" w14:paraId="3FE39083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67A890B4" w14:textId="2E69F3F1" w:rsidR="00A674CC" w:rsidRPr="001C1F59" w:rsidRDefault="00CD3D5E" w:rsidP="00A674C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Project </w:t>
            </w:r>
            <w:r w:rsidR="00A674CC" w:rsidRPr="001C1F59">
              <w:rPr>
                <w:rFonts w:cstheme="minorHAnsi"/>
                <w:b/>
                <w:bCs/>
                <w:sz w:val="20"/>
                <w:szCs w:val="20"/>
              </w:rPr>
              <w:t>t</w:t>
            </w: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eam </w:t>
            </w:r>
            <w:r w:rsidR="00A674CC" w:rsidRPr="001C1F59">
              <w:rPr>
                <w:rFonts w:cstheme="minorHAnsi"/>
                <w:b/>
                <w:bCs/>
                <w:sz w:val="20"/>
                <w:szCs w:val="20"/>
              </w:rPr>
              <w:t>m</w:t>
            </w:r>
            <w:r w:rsidRPr="001C1F59">
              <w:rPr>
                <w:rFonts w:cstheme="minorHAnsi"/>
                <w:b/>
                <w:bCs/>
                <w:sz w:val="20"/>
                <w:szCs w:val="20"/>
              </w:rPr>
              <w:t>embers</w:t>
            </w:r>
          </w:p>
          <w:p w14:paraId="42C94EDF" w14:textId="7E0504A3" w:rsidR="00CD3D5E" w:rsidRPr="001C1F59" w:rsidRDefault="00CD3D5E" w:rsidP="00A674CC">
            <w:pPr>
              <w:rPr>
                <w:rFonts w:cstheme="minorHAnsi"/>
                <w:sz w:val="20"/>
                <w:szCs w:val="20"/>
              </w:rPr>
            </w:pPr>
            <w:r w:rsidRPr="001C1F59">
              <w:rPr>
                <w:rFonts w:cstheme="minorHAnsi"/>
                <w:sz w:val="20"/>
                <w:szCs w:val="20"/>
              </w:rPr>
              <w:t>List key personnel involved in the project</w:t>
            </w:r>
            <w:r w:rsidR="001F5A6D">
              <w:rPr>
                <w:rFonts w:cstheme="minorHAnsi"/>
                <w:sz w:val="20"/>
                <w:szCs w:val="20"/>
              </w:rPr>
              <w:t>, including their</w:t>
            </w:r>
            <w:r w:rsidRPr="001C1F59">
              <w:rPr>
                <w:rFonts w:cstheme="minorHAnsi"/>
                <w:sz w:val="20"/>
                <w:szCs w:val="20"/>
              </w:rPr>
              <w:t xml:space="preserve"> name, organization role, </w:t>
            </w:r>
            <w:r w:rsidR="001F5A6D">
              <w:rPr>
                <w:rFonts w:cstheme="minorHAnsi"/>
                <w:sz w:val="20"/>
                <w:szCs w:val="20"/>
              </w:rPr>
              <w:t xml:space="preserve">and </w:t>
            </w:r>
            <w:r w:rsidRPr="001C1F59">
              <w:rPr>
                <w:rFonts w:cstheme="minorHAnsi"/>
                <w:sz w:val="20"/>
                <w:szCs w:val="20"/>
              </w:rPr>
              <w:t>expertise</w:t>
            </w:r>
            <w:r w:rsidR="001F5A6D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A674CC" w:rsidRPr="001C1F59" w14:paraId="0E10D5B7" w14:textId="77777777" w:rsidTr="00CD3D5E">
        <w:tc>
          <w:tcPr>
            <w:tcW w:w="10070" w:type="dxa"/>
          </w:tcPr>
          <w:p w14:paraId="27E69E21" w14:textId="77777777" w:rsidR="00A674CC" w:rsidRPr="001C1F59" w:rsidRDefault="00A674CC" w:rsidP="00A674C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9474438" w14:textId="77777777" w:rsidR="00D11D73" w:rsidRPr="001C1F59" w:rsidRDefault="00D11D73" w:rsidP="00A674C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3D5E" w:rsidRPr="001C1F59" w14:paraId="618CFF20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33FBCF79" w14:textId="192F77F2" w:rsidR="00A674CC" w:rsidRPr="001C1F59" w:rsidRDefault="00CD3D5E" w:rsidP="00A674C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Partner </w:t>
            </w:r>
            <w:r w:rsidR="00A674CC" w:rsidRPr="001C1F59">
              <w:rPr>
                <w:rFonts w:cstheme="minorHAnsi"/>
                <w:b/>
                <w:bCs/>
                <w:sz w:val="20"/>
                <w:szCs w:val="20"/>
              </w:rPr>
              <w:t>o</w:t>
            </w:r>
            <w:r w:rsidRPr="001C1F59">
              <w:rPr>
                <w:rFonts w:cstheme="minorHAnsi"/>
                <w:b/>
                <w:bCs/>
                <w:sz w:val="20"/>
                <w:szCs w:val="20"/>
              </w:rPr>
              <w:t>rganization</w:t>
            </w:r>
          </w:p>
          <w:p w14:paraId="182BC0B8" w14:textId="271B1F61" w:rsidR="00CD3D5E" w:rsidRPr="001C1F59" w:rsidRDefault="00CD3D5E" w:rsidP="00A674CC">
            <w:pPr>
              <w:rPr>
                <w:rFonts w:cstheme="minorHAnsi"/>
                <w:sz w:val="20"/>
                <w:szCs w:val="20"/>
              </w:rPr>
            </w:pPr>
            <w:r w:rsidRPr="001C1F59">
              <w:rPr>
                <w:rFonts w:cstheme="minorHAnsi"/>
                <w:sz w:val="20"/>
                <w:szCs w:val="20"/>
              </w:rPr>
              <w:t>List any other organizations involved in the project</w:t>
            </w:r>
            <w:r w:rsidR="001F5A6D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A674CC" w:rsidRPr="001C1F59" w14:paraId="452CA178" w14:textId="77777777" w:rsidTr="00CD3D5E">
        <w:tc>
          <w:tcPr>
            <w:tcW w:w="10070" w:type="dxa"/>
          </w:tcPr>
          <w:p w14:paraId="099DB04F" w14:textId="77777777" w:rsidR="00A674CC" w:rsidRPr="001C1F59" w:rsidRDefault="00A674CC" w:rsidP="00A674C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F7B3853" w14:textId="77777777" w:rsidR="00D11D73" w:rsidRPr="001C1F59" w:rsidRDefault="00D11D73" w:rsidP="00A674C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3D5E" w:rsidRPr="001C1F59" w14:paraId="01FF57C2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792455DF" w14:textId="5DACD86A" w:rsidR="00CD3D5E" w:rsidRPr="001C1F59" w:rsidRDefault="00CD3D5E" w:rsidP="00A674CC">
            <w:pPr>
              <w:rPr>
                <w:rFonts w:cstheme="minorHAnsi"/>
                <w:sz w:val="20"/>
                <w:szCs w:val="20"/>
              </w:rPr>
            </w:pP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Proposed CGC </w:t>
            </w:r>
            <w:r w:rsidR="00A674CC" w:rsidRPr="001C1F59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roject </w:t>
            </w:r>
            <w:r w:rsidR="00A674CC" w:rsidRPr="001C1F59"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Pr="001C1F59">
              <w:rPr>
                <w:rFonts w:cstheme="minorHAnsi"/>
                <w:b/>
                <w:bCs/>
                <w:sz w:val="20"/>
                <w:szCs w:val="20"/>
              </w:rPr>
              <w:t xml:space="preserve">ponsor </w:t>
            </w:r>
            <w:r w:rsidR="001F5A6D">
              <w:rPr>
                <w:rFonts w:cstheme="minorHAnsi"/>
                <w:b/>
                <w:bCs/>
                <w:sz w:val="20"/>
                <w:szCs w:val="20"/>
              </w:rPr>
              <w:t>(if known)</w:t>
            </w:r>
          </w:p>
        </w:tc>
      </w:tr>
      <w:tr w:rsidR="00A674CC" w:rsidRPr="001C1F59" w14:paraId="63DEA424" w14:textId="77777777" w:rsidTr="00CD3D5E">
        <w:tc>
          <w:tcPr>
            <w:tcW w:w="10070" w:type="dxa"/>
          </w:tcPr>
          <w:p w14:paraId="5F80BEC9" w14:textId="77777777" w:rsidR="00A674CC" w:rsidRPr="001C1F59" w:rsidRDefault="00A674CC" w:rsidP="00A674C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80D5E11" w14:textId="77777777" w:rsidR="00D11D73" w:rsidRPr="001C1F59" w:rsidRDefault="00D11D73" w:rsidP="00A674C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6DBD8AFE" w14:textId="3931A695" w:rsidR="008E2B0D" w:rsidRPr="001C1F59" w:rsidRDefault="008E2B0D" w:rsidP="00A674CC">
      <w:pPr>
        <w:spacing w:after="0"/>
        <w:rPr>
          <w:rFonts w:eastAsia="Times New Roman" w:cstheme="minorHAnsi"/>
          <w:sz w:val="20"/>
          <w:szCs w:val="20"/>
          <w:lang w:eastAsia="en-CA"/>
        </w:rPr>
      </w:pPr>
    </w:p>
    <w:p w14:paraId="041CD2F1" w14:textId="77777777" w:rsidR="00D11D73" w:rsidRDefault="00D11D73" w:rsidP="00A674CC">
      <w:pPr>
        <w:spacing w:after="0"/>
        <w:rPr>
          <w:rFonts w:eastAsia="Times New Roman" w:cstheme="minorHAnsi"/>
          <w:sz w:val="20"/>
          <w:szCs w:val="20"/>
          <w:lang w:eastAsia="en-CA"/>
        </w:rPr>
      </w:pPr>
    </w:p>
    <w:p w14:paraId="660BA479" w14:textId="77777777" w:rsidR="007D6913" w:rsidRDefault="007D6913" w:rsidP="00A674CC">
      <w:pPr>
        <w:spacing w:after="0"/>
        <w:rPr>
          <w:rFonts w:eastAsia="Times New Roman" w:cstheme="minorHAnsi"/>
          <w:sz w:val="20"/>
          <w:szCs w:val="20"/>
          <w:lang w:eastAsia="en-CA"/>
        </w:rPr>
      </w:pPr>
    </w:p>
    <w:p w14:paraId="2FB4FC90" w14:textId="77777777" w:rsidR="007D6913" w:rsidRPr="001C1F59" w:rsidRDefault="007D6913" w:rsidP="00A674CC">
      <w:pPr>
        <w:spacing w:after="0"/>
        <w:rPr>
          <w:rFonts w:eastAsia="Times New Roman" w:cstheme="minorHAnsi"/>
          <w:sz w:val="20"/>
          <w:szCs w:val="20"/>
          <w:lang w:eastAsia="en-CA"/>
        </w:rPr>
      </w:pPr>
    </w:p>
    <w:p w14:paraId="4AEA6C79" w14:textId="3F8CE0F7" w:rsidR="00917DF7" w:rsidRPr="001C1F59" w:rsidRDefault="00917DF7" w:rsidP="00A674CC">
      <w:pPr>
        <w:pStyle w:val="Heading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</w:pP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 xml:space="preserve">7. Intellectual </w:t>
      </w:r>
      <w:r w:rsidR="009F18A8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p</w:t>
      </w: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 xml:space="preserve">roperty </w:t>
      </w:r>
      <w:r w:rsidR="009F18A8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c</w:t>
      </w: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onsiderations</w:t>
      </w:r>
    </w:p>
    <w:p w14:paraId="6601E0C7" w14:textId="77777777" w:rsidR="00A674CC" w:rsidRPr="001C1F59" w:rsidRDefault="00A674CC" w:rsidP="00A674CC">
      <w:pPr>
        <w:spacing w:after="0"/>
        <w:rPr>
          <w:rFonts w:cstheme="minorHAnsi"/>
          <w:lang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CD3D5E" w:rsidRPr="001C1F59" w14:paraId="2D7385C7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2B834552" w14:textId="77777777" w:rsidR="00A674CC" w:rsidRPr="001C1F59" w:rsidRDefault="00CD3D5E" w:rsidP="00A674C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C1F59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Background of existing intellectual property </w:t>
            </w:r>
          </w:p>
          <w:p w14:paraId="4CFD535A" w14:textId="097D620D" w:rsidR="00CD3D5E" w:rsidRPr="001C1F59" w:rsidRDefault="00CD3D5E" w:rsidP="00A674CC">
            <w:pPr>
              <w:rPr>
                <w:rFonts w:cstheme="minorHAnsi"/>
                <w:sz w:val="20"/>
                <w:szCs w:val="20"/>
              </w:rPr>
            </w:pPr>
            <w:r w:rsidRPr="001C1F59">
              <w:rPr>
                <w:rFonts w:cstheme="minorHAnsi"/>
                <w:sz w:val="20"/>
                <w:szCs w:val="20"/>
              </w:rPr>
              <w:t>Describe any existing IP that will be used in the project.</w:t>
            </w:r>
          </w:p>
        </w:tc>
      </w:tr>
      <w:tr w:rsidR="00A674CC" w:rsidRPr="001C1F59" w14:paraId="3701B404" w14:textId="77777777" w:rsidTr="00CD3D5E">
        <w:tc>
          <w:tcPr>
            <w:tcW w:w="10070" w:type="dxa"/>
          </w:tcPr>
          <w:p w14:paraId="5C52C9D2" w14:textId="77777777" w:rsidR="00A674CC" w:rsidRPr="001C1F59" w:rsidRDefault="00A674CC" w:rsidP="00A674CC">
            <w:pPr>
              <w:rPr>
                <w:rFonts w:cstheme="minorHAnsi"/>
                <w:sz w:val="20"/>
                <w:szCs w:val="20"/>
              </w:rPr>
            </w:pPr>
          </w:p>
          <w:p w14:paraId="24657480" w14:textId="77777777" w:rsidR="00D11D73" w:rsidRPr="001C1F59" w:rsidRDefault="00D11D73" w:rsidP="00A674CC">
            <w:pPr>
              <w:rPr>
                <w:rFonts w:cstheme="minorHAnsi"/>
                <w:sz w:val="20"/>
                <w:szCs w:val="20"/>
              </w:rPr>
            </w:pPr>
          </w:p>
          <w:p w14:paraId="18F62BF9" w14:textId="77777777" w:rsidR="00D11D73" w:rsidRPr="001C1F59" w:rsidRDefault="00D11D73" w:rsidP="00A674C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D3D5E" w:rsidRPr="001C1F59" w14:paraId="01A8C26B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35546E22" w14:textId="77777777" w:rsidR="00A674CC" w:rsidRPr="001C1F59" w:rsidRDefault="00CD3D5E" w:rsidP="00A674C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C1F59">
              <w:rPr>
                <w:rFonts w:cstheme="minorHAnsi"/>
                <w:b/>
                <w:bCs/>
                <w:sz w:val="20"/>
                <w:szCs w:val="20"/>
              </w:rPr>
              <w:t>Anticipated creation of intellectual property</w:t>
            </w:r>
          </w:p>
          <w:p w14:paraId="43DFF437" w14:textId="3D35E8F4" w:rsidR="00CD3D5E" w:rsidRPr="001C1F59" w:rsidRDefault="00CD3D5E" w:rsidP="00A674CC">
            <w:pPr>
              <w:rPr>
                <w:rFonts w:cstheme="minorHAnsi"/>
                <w:sz w:val="20"/>
                <w:szCs w:val="20"/>
              </w:rPr>
            </w:pPr>
            <w:r w:rsidRPr="001C1F59">
              <w:rPr>
                <w:rFonts w:cstheme="minorHAnsi"/>
                <w:sz w:val="20"/>
                <w:szCs w:val="20"/>
              </w:rPr>
              <w:t>Describe any IP that may be generated by the project.</w:t>
            </w:r>
          </w:p>
        </w:tc>
      </w:tr>
      <w:tr w:rsidR="00A674CC" w:rsidRPr="001C1F59" w14:paraId="1F749080" w14:textId="77777777" w:rsidTr="00CD3D5E">
        <w:tc>
          <w:tcPr>
            <w:tcW w:w="10070" w:type="dxa"/>
          </w:tcPr>
          <w:p w14:paraId="7DCECF06" w14:textId="77777777" w:rsidR="00A674CC" w:rsidRPr="001C1F59" w:rsidRDefault="00A674CC" w:rsidP="00A674CC">
            <w:pPr>
              <w:rPr>
                <w:rFonts w:cstheme="minorHAnsi"/>
                <w:sz w:val="20"/>
                <w:szCs w:val="20"/>
              </w:rPr>
            </w:pPr>
          </w:p>
          <w:p w14:paraId="682EC2F3" w14:textId="77777777" w:rsidR="00D11D73" w:rsidRPr="001C1F59" w:rsidRDefault="00D11D73" w:rsidP="00A674CC">
            <w:pPr>
              <w:rPr>
                <w:rFonts w:cstheme="minorHAnsi"/>
                <w:sz w:val="20"/>
                <w:szCs w:val="20"/>
              </w:rPr>
            </w:pPr>
          </w:p>
          <w:p w14:paraId="2D6F3C99" w14:textId="77777777" w:rsidR="00D11D73" w:rsidRPr="001C1F59" w:rsidRDefault="00D11D73" w:rsidP="00A674C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D3D5E" w:rsidRPr="001C1F59" w14:paraId="59DC7523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7A9E2122" w14:textId="77777777" w:rsidR="00A674CC" w:rsidRPr="001C1F59" w:rsidRDefault="00CD3D5E" w:rsidP="00A674C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C1F59">
              <w:rPr>
                <w:rFonts w:cstheme="minorHAnsi"/>
                <w:b/>
                <w:bCs/>
                <w:sz w:val="20"/>
                <w:szCs w:val="20"/>
              </w:rPr>
              <w:t>Intellectual property ownership</w:t>
            </w:r>
          </w:p>
          <w:p w14:paraId="42372D95" w14:textId="42E8E732" w:rsidR="00CD3D5E" w:rsidRPr="001C1F59" w:rsidRDefault="00CD3D5E" w:rsidP="00A674CC">
            <w:pPr>
              <w:rPr>
                <w:rFonts w:cstheme="minorHAnsi"/>
                <w:sz w:val="20"/>
                <w:szCs w:val="20"/>
              </w:rPr>
            </w:pPr>
            <w:r w:rsidRPr="001C1F59">
              <w:rPr>
                <w:rFonts w:cstheme="minorHAnsi"/>
                <w:sz w:val="20"/>
                <w:szCs w:val="20"/>
              </w:rPr>
              <w:t>Outline proposed ownership structure for any IP generated</w:t>
            </w:r>
            <w:r w:rsidR="00CD4794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A674CC" w:rsidRPr="001C1F59" w14:paraId="180444CE" w14:textId="77777777" w:rsidTr="00CD3D5E">
        <w:tc>
          <w:tcPr>
            <w:tcW w:w="10070" w:type="dxa"/>
          </w:tcPr>
          <w:p w14:paraId="0DC42D29" w14:textId="77777777" w:rsidR="00A674CC" w:rsidRPr="001C1F59" w:rsidRDefault="00A674CC" w:rsidP="00A674CC">
            <w:pPr>
              <w:rPr>
                <w:rFonts w:cstheme="minorHAnsi"/>
                <w:sz w:val="20"/>
                <w:szCs w:val="20"/>
              </w:rPr>
            </w:pPr>
          </w:p>
          <w:p w14:paraId="764943E7" w14:textId="77777777" w:rsidR="00D11D73" w:rsidRPr="001C1F59" w:rsidRDefault="00D11D73" w:rsidP="00A674CC">
            <w:pPr>
              <w:rPr>
                <w:rFonts w:cstheme="minorHAnsi"/>
                <w:sz w:val="20"/>
                <w:szCs w:val="20"/>
              </w:rPr>
            </w:pPr>
          </w:p>
          <w:p w14:paraId="660CE6EF" w14:textId="77777777" w:rsidR="00D11D73" w:rsidRPr="001C1F59" w:rsidRDefault="00D11D73" w:rsidP="00A674CC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6E58B22" w14:textId="77777777" w:rsidR="00CD3D5E" w:rsidRPr="001C1F59" w:rsidRDefault="00CD3D5E" w:rsidP="00A674CC">
      <w:pPr>
        <w:spacing w:after="0"/>
        <w:rPr>
          <w:rFonts w:eastAsia="Times New Roman" w:cstheme="minorHAnsi"/>
          <w:b/>
          <w:bCs/>
          <w:sz w:val="24"/>
          <w:szCs w:val="24"/>
          <w:lang w:eastAsia="en-CA"/>
        </w:rPr>
      </w:pPr>
    </w:p>
    <w:p w14:paraId="1F12F973" w14:textId="77777777" w:rsidR="00917DF7" w:rsidRPr="001C1F59" w:rsidRDefault="00917DF7" w:rsidP="00A674CC">
      <w:pPr>
        <w:pStyle w:val="Heading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</w:pPr>
      <w:r w:rsidRPr="001C1F59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en-CA"/>
        </w:rPr>
        <w:t>8. Additional Information</w:t>
      </w:r>
    </w:p>
    <w:p w14:paraId="05B300B0" w14:textId="0A2FE8F6" w:rsidR="006C49C2" w:rsidRPr="001C1F59" w:rsidRDefault="006C49C2" w:rsidP="00A674CC">
      <w:pPr>
        <w:spacing w:after="0"/>
        <w:rPr>
          <w:rFonts w:eastAsia="Times New Roman" w:cstheme="minorHAnsi"/>
          <w:sz w:val="20"/>
          <w:szCs w:val="20"/>
          <w:lang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A674CC" w:rsidRPr="001C1F59" w14:paraId="7B6018AF" w14:textId="77777777" w:rsidTr="00A674CC">
        <w:tc>
          <w:tcPr>
            <w:tcW w:w="10070" w:type="dxa"/>
            <w:shd w:val="clear" w:color="auto" w:fill="B8CCE4" w:themeFill="accent1" w:themeFillTint="66"/>
          </w:tcPr>
          <w:p w14:paraId="2A42F71A" w14:textId="77777777" w:rsidR="00A674CC" w:rsidRPr="001C1F59" w:rsidRDefault="00A674CC" w:rsidP="00A674CC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b/>
                <w:bCs/>
                <w:sz w:val="20"/>
                <w:szCs w:val="20"/>
                <w:lang w:eastAsia="en-CA"/>
              </w:rPr>
              <w:t>Additional comments</w:t>
            </w:r>
          </w:p>
          <w:p w14:paraId="110802CC" w14:textId="4A95F2C9" w:rsidR="00A674CC" w:rsidRPr="001C1F59" w:rsidRDefault="00A674CC" w:rsidP="00A674CC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C1F59">
              <w:rPr>
                <w:rFonts w:eastAsia="Times New Roman" w:cstheme="minorHAnsi"/>
                <w:sz w:val="20"/>
                <w:szCs w:val="20"/>
                <w:lang w:eastAsia="en-CA"/>
              </w:rPr>
              <w:t>Include any other information relevant to your proposal</w:t>
            </w:r>
            <w:r w:rsidR="001F5A6D">
              <w:rPr>
                <w:rFonts w:eastAsia="Times New Roman" w:cstheme="minorHAnsi"/>
                <w:sz w:val="20"/>
                <w:szCs w:val="20"/>
                <w:lang w:eastAsia="en-CA"/>
              </w:rPr>
              <w:t>.</w:t>
            </w:r>
          </w:p>
        </w:tc>
      </w:tr>
      <w:tr w:rsidR="00A674CC" w:rsidRPr="001C1F59" w14:paraId="00F48919" w14:textId="77777777" w:rsidTr="00A674CC">
        <w:tc>
          <w:tcPr>
            <w:tcW w:w="10070" w:type="dxa"/>
          </w:tcPr>
          <w:p w14:paraId="0300CEAC" w14:textId="77777777" w:rsidR="00A674CC" w:rsidRPr="001C1F59" w:rsidRDefault="00A674CC" w:rsidP="00A674CC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50D424D4" w14:textId="77777777" w:rsidR="00D11D73" w:rsidRPr="001C1F59" w:rsidRDefault="00D11D73" w:rsidP="00A674CC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26B2A704" w14:textId="77777777" w:rsidR="00D11D73" w:rsidRPr="001C1F59" w:rsidRDefault="00D11D73" w:rsidP="00A674CC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499AEE99" w14:textId="77777777" w:rsidR="00D11D73" w:rsidRPr="001C1F59" w:rsidRDefault="00D11D73" w:rsidP="00A674CC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046BB0A3" w14:textId="77777777" w:rsidR="00D11D73" w:rsidRPr="001C1F59" w:rsidRDefault="00D11D73" w:rsidP="00A674CC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  <w:p w14:paraId="309FE3D7" w14:textId="77777777" w:rsidR="00D11D73" w:rsidRPr="001C1F59" w:rsidRDefault="00D11D73" w:rsidP="00A674CC">
            <w:pPr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</w:tr>
    </w:tbl>
    <w:p w14:paraId="75D96C1C" w14:textId="77777777" w:rsidR="00A674CC" w:rsidRPr="001C1F59" w:rsidRDefault="00A674CC" w:rsidP="00A674CC">
      <w:pPr>
        <w:spacing w:after="0"/>
        <w:rPr>
          <w:rFonts w:eastAsia="Times New Roman" w:cstheme="minorHAnsi"/>
          <w:sz w:val="20"/>
          <w:szCs w:val="20"/>
          <w:lang w:eastAsia="en-CA"/>
        </w:rPr>
      </w:pPr>
    </w:p>
    <w:p w14:paraId="4DD45B1A" w14:textId="3F2C9D37" w:rsidR="006C49C2" w:rsidRPr="001C1F59" w:rsidRDefault="006C49C2" w:rsidP="006C49C2">
      <w:pPr>
        <w:spacing w:after="0" w:line="300" w:lineRule="atLeast"/>
        <w:rPr>
          <w:rFonts w:eastAsia="Times New Roman" w:cstheme="minorHAnsi"/>
          <w:sz w:val="21"/>
          <w:szCs w:val="21"/>
          <w:lang w:eastAsia="en-CA"/>
        </w:rPr>
      </w:pPr>
    </w:p>
    <w:p w14:paraId="32C0C2B8" w14:textId="076DF822" w:rsidR="000E3DEE" w:rsidRPr="001C1F59" w:rsidRDefault="000E3DEE" w:rsidP="00F765D9">
      <w:pPr>
        <w:rPr>
          <w:rFonts w:cstheme="minorHAnsi"/>
        </w:rPr>
      </w:pPr>
    </w:p>
    <w:sectPr w:rsidR="000E3DEE" w:rsidRPr="001C1F59" w:rsidSect="00254EAA">
      <w:footerReference w:type="default" r:id="rId11"/>
      <w:headerReference w:type="first" r:id="rId12"/>
      <w:footerReference w:type="first" r:id="rId13"/>
      <w:pgSz w:w="12240" w:h="15840" w:code="1"/>
      <w:pgMar w:top="1100" w:right="1080" w:bottom="1440" w:left="108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B958C" w14:textId="77777777" w:rsidR="00B87462" w:rsidRDefault="00B87462" w:rsidP="004D6A82">
      <w:pPr>
        <w:spacing w:after="0"/>
      </w:pPr>
      <w:r>
        <w:separator/>
      </w:r>
    </w:p>
  </w:endnote>
  <w:endnote w:type="continuationSeparator" w:id="0">
    <w:p w14:paraId="712833C7" w14:textId="77777777" w:rsidR="00B87462" w:rsidRDefault="00B87462" w:rsidP="004D6A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084405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5BC10B3" w14:textId="3E60BAC4" w:rsidR="00AC5804" w:rsidRDefault="00AC580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5EDB44" w14:textId="77777777" w:rsidR="00EF03F8" w:rsidRDefault="00EF03F8" w:rsidP="004D6A82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1CF12" w14:textId="77777777" w:rsidR="00EF03F8" w:rsidRDefault="003D1896" w:rsidP="00254EAA">
    <w:pPr>
      <w:pStyle w:val="Footer"/>
      <w:jc w:val="right"/>
    </w:pPr>
    <w:r>
      <w:rPr>
        <w:noProof/>
        <w:lang w:eastAsia="en-CA"/>
      </w:rPr>
      <w:drawing>
        <wp:inline distT="0" distB="0" distL="0" distR="0" wp14:anchorId="77EEA41F" wp14:editId="191B1F3E">
          <wp:extent cx="1260000" cy="304444"/>
          <wp:effectExtent l="0" t="0" r="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nada_C.em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4156"/>
                  <a:stretch/>
                </pic:blipFill>
                <pic:spPr bwMode="auto">
                  <a:xfrm>
                    <a:off x="0" y="0"/>
                    <a:ext cx="1260000" cy="304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450A9" w14:textId="77777777" w:rsidR="00B87462" w:rsidRDefault="00B87462" w:rsidP="004D6A82">
      <w:pPr>
        <w:spacing w:after="0"/>
      </w:pPr>
      <w:r>
        <w:separator/>
      </w:r>
    </w:p>
  </w:footnote>
  <w:footnote w:type="continuationSeparator" w:id="0">
    <w:p w14:paraId="46AB9C2A" w14:textId="77777777" w:rsidR="00B87462" w:rsidRDefault="00B87462" w:rsidP="004D6A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886DD" w14:textId="77777777" w:rsidR="00EF03F8" w:rsidRDefault="0053466C" w:rsidP="00254EAA">
    <w:pPr>
      <w:pStyle w:val="Header"/>
    </w:pPr>
    <w:r>
      <w:rPr>
        <w:noProof/>
        <w:lang w:eastAsia="en-CA"/>
      </w:rPr>
      <w:drawing>
        <wp:inline distT="0" distB="0" distL="0" distR="0" wp14:anchorId="346F3C30" wp14:editId="2A64CBE4">
          <wp:extent cx="2556000" cy="259090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GC signature-45-light-en-9pt.em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2222"/>
                  <a:stretch/>
                </pic:blipFill>
                <pic:spPr bwMode="auto">
                  <a:xfrm>
                    <a:off x="0" y="0"/>
                    <a:ext cx="2556000" cy="2590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58AAB1D" w14:textId="00ED6F1A" w:rsidR="00EF03F8" w:rsidRDefault="00EF03F8" w:rsidP="00415A74">
    <w:pPr>
      <w:pStyle w:val="Header"/>
      <w:tabs>
        <w:tab w:val="clear" w:pos="9360"/>
        <w:tab w:val="right" w:pos="10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14931"/>
    <w:multiLevelType w:val="hybridMultilevel"/>
    <w:tmpl w:val="263C56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34AFA"/>
    <w:multiLevelType w:val="multilevel"/>
    <w:tmpl w:val="5736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24916"/>
    <w:multiLevelType w:val="multilevel"/>
    <w:tmpl w:val="2DAA5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6239BD"/>
    <w:multiLevelType w:val="multilevel"/>
    <w:tmpl w:val="A97A3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544584"/>
    <w:multiLevelType w:val="multilevel"/>
    <w:tmpl w:val="1B10A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BD7C49"/>
    <w:multiLevelType w:val="multilevel"/>
    <w:tmpl w:val="7FEC1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2022578">
    <w:abstractNumId w:val="4"/>
  </w:num>
  <w:num w:numId="2" w16cid:durableId="1137799819">
    <w:abstractNumId w:val="3"/>
  </w:num>
  <w:num w:numId="3" w16cid:durableId="1107121292">
    <w:abstractNumId w:val="2"/>
  </w:num>
  <w:num w:numId="4" w16cid:durableId="1402945393">
    <w:abstractNumId w:val="5"/>
  </w:num>
  <w:num w:numId="5" w16cid:durableId="712582270">
    <w:abstractNumId w:val="1"/>
  </w:num>
  <w:num w:numId="6" w16cid:durableId="1183520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9C2"/>
    <w:rsid w:val="00027957"/>
    <w:rsid w:val="0005718D"/>
    <w:rsid w:val="000766C0"/>
    <w:rsid w:val="0009226A"/>
    <w:rsid w:val="000979A5"/>
    <w:rsid w:val="000E3DEE"/>
    <w:rsid w:val="00125AF6"/>
    <w:rsid w:val="00132BFC"/>
    <w:rsid w:val="0018331A"/>
    <w:rsid w:val="001B10DC"/>
    <w:rsid w:val="001C1F59"/>
    <w:rsid w:val="001C7ECE"/>
    <w:rsid w:val="001F5A6D"/>
    <w:rsid w:val="00207CBA"/>
    <w:rsid w:val="00254EAA"/>
    <w:rsid w:val="00273153"/>
    <w:rsid w:val="00281927"/>
    <w:rsid w:val="002956B4"/>
    <w:rsid w:val="002A3329"/>
    <w:rsid w:val="002C3EB0"/>
    <w:rsid w:val="002F042A"/>
    <w:rsid w:val="002F5DAE"/>
    <w:rsid w:val="0032181A"/>
    <w:rsid w:val="00330215"/>
    <w:rsid w:val="003318B3"/>
    <w:rsid w:val="00333F3C"/>
    <w:rsid w:val="003427C0"/>
    <w:rsid w:val="00344C52"/>
    <w:rsid w:val="00373F02"/>
    <w:rsid w:val="00377FF2"/>
    <w:rsid w:val="003812A9"/>
    <w:rsid w:val="003D140F"/>
    <w:rsid w:val="003D1737"/>
    <w:rsid w:val="003D1896"/>
    <w:rsid w:val="003D5D6D"/>
    <w:rsid w:val="00412A27"/>
    <w:rsid w:val="00415A74"/>
    <w:rsid w:val="004255FD"/>
    <w:rsid w:val="0042586A"/>
    <w:rsid w:val="0042671B"/>
    <w:rsid w:val="004743E0"/>
    <w:rsid w:val="004819A7"/>
    <w:rsid w:val="00485A70"/>
    <w:rsid w:val="004D6A82"/>
    <w:rsid w:val="0051629C"/>
    <w:rsid w:val="00526D79"/>
    <w:rsid w:val="0053466C"/>
    <w:rsid w:val="00584782"/>
    <w:rsid w:val="005A4374"/>
    <w:rsid w:val="005C7279"/>
    <w:rsid w:val="005D0D86"/>
    <w:rsid w:val="005E1C58"/>
    <w:rsid w:val="006442B7"/>
    <w:rsid w:val="00683295"/>
    <w:rsid w:val="00683763"/>
    <w:rsid w:val="00684A33"/>
    <w:rsid w:val="006B1683"/>
    <w:rsid w:val="006C49C2"/>
    <w:rsid w:val="00701265"/>
    <w:rsid w:val="00701FF7"/>
    <w:rsid w:val="00722FDE"/>
    <w:rsid w:val="00727B18"/>
    <w:rsid w:val="00766034"/>
    <w:rsid w:val="00767E77"/>
    <w:rsid w:val="00777B42"/>
    <w:rsid w:val="007B6C70"/>
    <w:rsid w:val="007D6913"/>
    <w:rsid w:val="007F3BB3"/>
    <w:rsid w:val="007F6528"/>
    <w:rsid w:val="00801989"/>
    <w:rsid w:val="008107FB"/>
    <w:rsid w:val="008C0DE0"/>
    <w:rsid w:val="008C4A91"/>
    <w:rsid w:val="008E2B0D"/>
    <w:rsid w:val="009066E2"/>
    <w:rsid w:val="00917DF7"/>
    <w:rsid w:val="00921175"/>
    <w:rsid w:val="009B5352"/>
    <w:rsid w:val="009C7B9A"/>
    <w:rsid w:val="009D52C8"/>
    <w:rsid w:val="009F18A8"/>
    <w:rsid w:val="009F77BA"/>
    <w:rsid w:val="00A4184E"/>
    <w:rsid w:val="00A66137"/>
    <w:rsid w:val="00A674CC"/>
    <w:rsid w:val="00A932BD"/>
    <w:rsid w:val="00AA4021"/>
    <w:rsid w:val="00AB78DB"/>
    <w:rsid w:val="00AC5804"/>
    <w:rsid w:val="00AD60C5"/>
    <w:rsid w:val="00B0168F"/>
    <w:rsid w:val="00B02147"/>
    <w:rsid w:val="00B3610A"/>
    <w:rsid w:val="00B563E7"/>
    <w:rsid w:val="00B61F82"/>
    <w:rsid w:val="00B678B8"/>
    <w:rsid w:val="00B87462"/>
    <w:rsid w:val="00BA1939"/>
    <w:rsid w:val="00BB3F31"/>
    <w:rsid w:val="00BC621D"/>
    <w:rsid w:val="00BD290B"/>
    <w:rsid w:val="00BE3A9E"/>
    <w:rsid w:val="00C30CC1"/>
    <w:rsid w:val="00C318CD"/>
    <w:rsid w:val="00C40314"/>
    <w:rsid w:val="00C61F9E"/>
    <w:rsid w:val="00CA7479"/>
    <w:rsid w:val="00CD3D5E"/>
    <w:rsid w:val="00CD4794"/>
    <w:rsid w:val="00CD5D62"/>
    <w:rsid w:val="00CE5847"/>
    <w:rsid w:val="00D04D67"/>
    <w:rsid w:val="00D11D73"/>
    <w:rsid w:val="00D8105A"/>
    <w:rsid w:val="00DB5D19"/>
    <w:rsid w:val="00E04C9B"/>
    <w:rsid w:val="00E10078"/>
    <w:rsid w:val="00E27070"/>
    <w:rsid w:val="00E4442D"/>
    <w:rsid w:val="00E63E3F"/>
    <w:rsid w:val="00E86123"/>
    <w:rsid w:val="00E958BA"/>
    <w:rsid w:val="00ED59BD"/>
    <w:rsid w:val="00EF03F8"/>
    <w:rsid w:val="00EF4EB9"/>
    <w:rsid w:val="00F47089"/>
    <w:rsid w:val="00F6491D"/>
    <w:rsid w:val="00F765D9"/>
    <w:rsid w:val="00FC1598"/>
    <w:rsid w:val="00FC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8A073"/>
  <w15:docId w15:val="{67C72FC3-B909-4753-BDBE-D00ABB1FA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D62"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12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66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16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8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D6A82"/>
  </w:style>
  <w:style w:type="paragraph" w:styleId="Footer">
    <w:name w:val="footer"/>
    <w:basedOn w:val="Normal"/>
    <w:link w:val="FooterChar"/>
    <w:uiPriority w:val="99"/>
    <w:unhideWhenUsed/>
    <w:rsid w:val="004D6A8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D6A82"/>
  </w:style>
  <w:style w:type="paragraph" w:styleId="BalloonText">
    <w:name w:val="Balloon Text"/>
    <w:basedOn w:val="Normal"/>
    <w:link w:val="BalloonTextChar"/>
    <w:uiPriority w:val="99"/>
    <w:semiHidden/>
    <w:unhideWhenUsed/>
    <w:rsid w:val="004D6A8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A8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54EA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812A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3812A9"/>
    <w:rPr>
      <w:color w:val="666666"/>
    </w:rPr>
  </w:style>
  <w:style w:type="character" w:customStyle="1" w:styleId="Heading2Char">
    <w:name w:val="Heading 2 Char"/>
    <w:basedOn w:val="DefaultParagraphFont"/>
    <w:link w:val="Heading2"/>
    <w:uiPriority w:val="9"/>
    <w:rsid w:val="000766C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GridTable1Light">
    <w:name w:val="Grid Table 1 Light"/>
    <w:basedOn w:val="TableNormal"/>
    <w:uiPriority w:val="46"/>
    <w:rsid w:val="008107F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uiPriority w:val="9"/>
    <w:rsid w:val="006B168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leGridLight">
    <w:name w:val="Grid Table Light"/>
    <w:basedOn w:val="TableNormal"/>
    <w:uiPriority w:val="40"/>
    <w:rsid w:val="008E2B0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C403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31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C4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765D9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765D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26D79"/>
    <w:rPr>
      <w:b/>
      <w:bCs/>
    </w:rPr>
  </w:style>
  <w:style w:type="paragraph" w:styleId="Revision">
    <w:name w:val="Revision"/>
    <w:hidden/>
    <w:uiPriority w:val="99"/>
    <w:semiHidden/>
    <w:rsid w:val="0042586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25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58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8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8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6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inscanada.gc.ca/en/protection/payment/grains-regulated.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tech1@grainscanada.gc.ca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grainscanada.gc.ca/en/about-us/org/mandat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rainscanada.gc.ca/en/grain-quality/official-grain-grading-guide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zlitt\Documents\Custom%20Office%20Templates\cgc-document-template-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E7119-1112-4837-B618-34E04CBA9189}"/>
      </w:docPartPr>
      <w:docPartBody>
        <w:p w:rsidR="00CD78B1" w:rsidRDefault="000C5C1B">
          <w:r w:rsidRPr="00AB15EB">
            <w:rPr>
              <w:rStyle w:val="PlaceholderText"/>
            </w:rPr>
            <w:t>Choose an item.</w:t>
          </w:r>
        </w:p>
      </w:docPartBody>
    </w:docPart>
    <w:docPart>
      <w:docPartPr>
        <w:name w:val="80A9607AB60442E7BC6871EFD7793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BE771-EF3C-49E6-94B9-6A881BFD79FE}"/>
      </w:docPartPr>
      <w:docPartBody>
        <w:p w:rsidR="00755FB4" w:rsidRDefault="00AC7570" w:rsidP="00AC7570">
          <w:pPr>
            <w:pStyle w:val="80A9607AB60442E7BC6871EFD77938CE"/>
          </w:pPr>
          <w:r w:rsidRPr="00AB15EB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F94F0-6AE2-444D-A72D-80F1B9CE7E38}"/>
      </w:docPartPr>
      <w:docPartBody>
        <w:p w:rsidR="00755FB4" w:rsidRDefault="00AC7570">
          <w:r w:rsidRPr="007D6EA9">
            <w:rPr>
              <w:rStyle w:val="PlaceholderText"/>
            </w:rPr>
            <w:t>Click or tap to enter a date.</w:t>
          </w:r>
        </w:p>
      </w:docPartBody>
    </w:docPart>
    <w:docPart>
      <w:docPartPr>
        <w:name w:val="4C37846259AF4D549CE6C6AEF4ED0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9E08F-C32E-46CB-ABDE-1A0915428EBA}"/>
      </w:docPartPr>
      <w:docPartBody>
        <w:p w:rsidR="00755FB4" w:rsidRDefault="00AC7570" w:rsidP="00AC7570">
          <w:pPr>
            <w:pStyle w:val="4C37846259AF4D549CE6C6AEF4ED0B0C"/>
          </w:pPr>
          <w:r w:rsidRPr="00AB15EB">
            <w:rPr>
              <w:rStyle w:val="PlaceholderText"/>
            </w:rPr>
            <w:t>Choose an item.</w:t>
          </w:r>
        </w:p>
      </w:docPartBody>
    </w:docPart>
    <w:docPart>
      <w:docPartPr>
        <w:name w:val="A7806ED135F04987893E50A3FC0EA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FAB3-3689-494F-AA13-D48F21082F74}"/>
      </w:docPartPr>
      <w:docPartBody>
        <w:p w:rsidR="00755FB4" w:rsidRDefault="00AC7570" w:rsidP="00AC7570">
          <w:pPr>
            <w:pStyle w:val="A7806ED135F04987893E50A3FC0EAB4F"/>
          </w:pPr>
          <w:r w:rsidRPr="00AB15E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899"/>
    <w:rsid w:val="00035FA7"/>
    <w:rsid w:val="0009226A"/>
    <w:rsid w:val="000979A5"/>
    <w:rsid w:val="000C5C1B"/>
    <w:rsid w:val="001C5FE8"/>
    <w:rsid w:val="001C7ECE"/>
    <w:rsid w:val="00282FD2"/>
    <w:rsid w:val="0051629C"/>
    <w:rsid w:val="00535B22"/>
    <w:rsid w:val="00574B4E"/>
    <w:rsid w:val="00683295"/>
    <w:rsid w:val="00755FB4"/>
    <w:rsid w:val="009136A7"/>
    <w:rsid w:val="00934899"/>
    <w:rsid w:val="00AC7570"/>
    <w:rsid w:val="00B0168F"/>
    <w:rsid w:val="00B678B8"/>
    <w:rsid w:val="00C61F9E"/>
    <w:rsid w:val="00CD78B1"/>
    <w:rsid w:val="00E9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7570"/>
    <w:rPr>
      <w:color w:val="666666"/>
    </w:rPr>
  </w:style>
  <w:style w:type="paragraph" w:customStyle="1" w:styleId="80A9607AB60442E7BC6871EFD77938CE">
    <w:name w:val="80A9607AB60442E7BC6871EFD77938CE"/>
    <w:rsid w:val="00AC7570"/>
  </w:style>
  <w:style w:type="paragraph" w:customStyle="1" w:styleId="4C37846259AF4D549CE6C6AEF4ED0B0C">
    <w:name w:val="4C37846259AF4D549CE6C6AEF4ED0B0C"/>
    <w:rsid w:val="00AC7570"/>
  </w:style>
  <w:style w:type="paragraph" w:customStyle="1" w:styleId="A7806ED135F04987893E50A3FC0EAB4F">
    <w:name w:val="A7806ED135F04987893E50A3FC0EAB4F"/>
    <w:rsid w:val="00AC75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cgc-document-template-en.dotx</Template>
  <TotalTime>16</TotalTime>
  <Pages>5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Grain Commission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Technology project proposal form</dc:title>
  <dc:creator>Canadian Grain Commission</dc:creator>
  <cp:keywords>Grain; Technology; Proposal; Canadian</cp:keywords>
  <cp:lastModifiedBy>Lee Christenson (CGC/CCG)</cp:lastModifiedBy>
  <cp:revision>5</cp:revision>
  <cp:lastPrinted>2017-06-22T13:57:00Z</cp:lastPrinted>
  <dcterms:created xsi:type="dcterms:W3CDTF">2025-05-23T20:24:00Z</dcterms:created>
  <dcterms:modified xsi:type="dcterms:W3CDTF">2025-06-04T17:34:00Z</dcterms:modified>
</cp:coreProperties>
</file>